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469511B6"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9C0E38">
        <w:t>Command</w:t>
      </w:r>
      <w:r w:rsidR="00DD7C44">
        <w:t>er</w:t>
      </w:r>
      <w:r w:rsidR="009C0E38">
        <w:rPr>
          <w:vertAlign w:val="superscript"/>
        </w:rPr>
        <w:t>™</w:t>
      </w:r>
      <w:r w:rsidR="001669DE" w:rsidRPr="00DC22F8">
        <w:t xml:space="preserve"> </w:t>
      </w:r>
      <w:r w:rsidR="00DD7C44">
        <w:t>1</w:t>
      </w:r>
      <w:r w:rsidR="007E4548">
        <w:t>5</w:t>
      </w:r>
      <w:r w:rsidR="00F748B5" w:rsidRPr="00DC22F8">
        <w:t>00</w:t>
      </w:r>
      <w:r w:rsidR="008D2A88">
        <w:t xml:space="preserve"> </w:t>
      </w:r>
      <w:r w:rsidR="00DD7C44">
        <w:t>L</w:t>
      </w:r>
      <w:r w:rsidR="007E4548">
        <w:t xml:space="preserve"> Compact</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158BEAED" w:rsidR="001669DE" w:rsidRPr="00EA354B" w:rsidRDefault="001669DE" w:rsidP="00E02709">
      <w:pPr>
        <w:pStyle w:val="04CSIPageFormatSubparagraph1"/>
      </w:pPr>
      <w:r w:rsidRPr="00EA354B">
        <w:t>High-speed</w:t>
      </w:r>
      <w:r w:rsidR="009D1D46">
        <w:t xml:space="preserve">, </w:t>
      </w:r>
      <w:r w:rsidR="004F1116">
        <w:t>Overhead Flexible</w:t>
      </w:r>
      <w:r w:rsidR="00BC42B4" w:rsidRPr="00EA354B">
        <w:t xml:space="preserve"> Coiling Door </w:t>
      </w:r>
      <w:r w:rsidR="00995643" w:rsidRPr="00EA354B">
        <w:t>assemblies, at</w:t>
      </w:r>
      <w:r w:rsidR="004C57C8" w:rsidRPr="00EA354B">
        <w:t xml:space="preserve"> </w:t>
      </w:r>
      <w:r w:rsidR="009C0E38">
        <w:t>interior</w:t>
      </w:r>
      <w:r w:rsidR="004C57C8" w:rsidRPr="00EA354B">
        <w:t xml:space="preserve">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02781A6E" w:rsidR="00D44C27" w:rsidRDefault="00D44C27" w:rsidP="00341537">
      <w:pPr>
        <w:pStyle w:val="05CSIPageFormatSubparagraph2"/>
      </w:pPr>
      <w:r>
        <w:t>Section 10 71 13.23 – Coiling Exterior</w:t>
      </w:r>
      <w:r w:rsidR="00391D34">
        <w:t xml:space="preserve"> Shutters </w:t>
      </w:r>
      <w:r w:rsidR="004B2F3F">
        <w:t>(Storm Protection).</w:t>
      </w:r>
    </w:p>
    <w:p w14:paraId="5BB66043" w14:textId="77777777" w:rsidR="003B13CA" w:rsidRPr="00574DE6" w:rsidRDefault="003B13CA" w:rsidP="003B13CA">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134DCBCC" w:rsidR="00FF5568" w:rsidRPr="00FF5568" w:rsidRDefault="00FF5568" w:rsidP="00FF5568">
      <w:pPr>
        <w:pStyle w:val="04CSIPageFormatSubparagraph1"/>
      </w:pPr>
      <w:r>
        <w:t>Hand of O</w:t>
      </w:r>
      <w:r w:rsidR="005847E3">
        <w:t>rientation</w:t>
      </w:r>
      <w:r>
        <w:t xml:space="preserve"> – </w:t>
      </w:r>
      <w:r w:rsidRPr="00FF5568">
        <w:t>The side on which the door</w:t>
      </w:r>
      <w:r w:rsidR="0024509D">
        <w:t xml:space="preserve"> control panel</w:t>
      </w:r>
      <w:r w:rsidRPr="00FF5568">
        <w:t xml:space="preserve">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w:t>
      </w:r>
      <w:r w:rsidR="004015A1">
        <w:t>rientation</w:t>
      </w:r>
      <w:r w:rsidRPr="00FF5568">
        <w:t>.</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33AB9E05" w:rsidR="00622F50" w:rsidRPr="00622F50" w:rsidRDefault="00622F50" w:rsidP="00622F50">
      <w:pPr>
        <w:pStyle w:val="04CSIPageFormatSubparagraph1"/>
      </w:pPr>
      <w:r>
        <w:t>Hood</w:t>
      </w:r>
      <w:r w:rsidR="00BC4A4A">
        <w:t xml:space="preserve"> Enclosure</w:t>
      </w:r>
      <w:r>
        <w:t xml:space="preserve">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0622A0C" w:rsidR="00777780" w:rsidRDefault="000F4680" w:rsidP="000F4680">
      <w:pPr>
        <w:pStyle w:val="05CSIPageFormatSubparagraph2"/>
      </w:pPr>
      <w:r>
        <w:t>ANSI/ASHRAE/IES Standard 90.1-2013 – Energy Standard for Buildings Except Low-Rise Residential Buildings.</w:t>
      </w:r>
    </w:p>
    <w:p w14:paraId="30F405CC" w14:textId="3ADA9B19" w:rsidR="008F51A0" w:rsidRDefault="008F51A0" w:rsidP="000F4680">
      <w:pPr>
        <w:pStyle w:val="05CSIPageFormatSubparagraph2"/>
      </w:pPr>
      <w:r>
        <w:t>ANSI/ASHRA</w:t>
      </w:r>
      <w:r w:rsidR="00517A27">
        <w:t>E/USGBC/IES Standard 189.1-2014 – Standard for the Design of High-Performance Green Buildings.</w:t>
      </w:r>
    </w:p>
    <w:p w14:paraId="15EF6252" w14:textId="09FAED26" w:rsidR="00DE77B7" w:rsidRDefault="00DE77B7" w:rsidP="00197ABB">
      <w:pPr>
        <w:pStyle w:val="04CSIPageFormatSubparagraph1"/>
      </w:pPr>
      <w:r>
        <w:t>ASTM – American Society for Testing and Materials, International.</w:t>
      </w:r>
    </w:p>
    <w:p w14:paraId="0FFD7995" w14:textId="6CC2D039" w:rsidR="00434DC4" w:rsidRDefault="00434DC4" w:rsidP="00D03084">
      <w:pPr>
        <w:pStyle w:val="05CSIPageFormatSubparagraph2"/>
      </w:pPr>
      <w:r>
        <w:lastRenderedPageBreak/>
        <w:t>ASTM A513-15 – Standard Specification for Electric-Resistance-Welded Carbon and Alloy Steel Mechanical Tubing.</w:t>
      </w:r>
    </w:p>
    <w:p w14:paraId="39D420FA" w14:textId="3572CBB4"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A04689C" w14:textId="44EB2522" w:rsidR="00105990" w:rsidRDefault="00105990" w:rsidP="00FF4E1C">
      <w:pPr>
        <w:pStyle w:val="05CSIPageFormatSubparagraph2"/>
      </w:pPr>
      <w:r>
        <w:t>ASTM C1045-</w:t>
      </w:r>
      <w:r w:rsidR="00BD14AB">
        <w:t>07 – Standard Practice for Calculating Thermal Transmission Properties Under Steady-State Conditions.</w:t>
      </w:r>
    </w:p>
    <w:p w14:paraId="7D4C641B" w14:textId="364B18D5"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1E49F706" w:rsidR="00E96A6D" w:rsidRDefault="00E96A6D" w:rsidP="00DD6E11">
      <w:pPr>
        <w:pStyle w:val="05CSIPageFormatSubparagraph2"/>
      </w:pPr>
      <w:r>
        <w:t>ASTM E1971-05 – Standard Guide for Stewardship for the Cleaning of Commercial and Institutional Buildings.</w:t>
      </w:r>
    </w:p>
    <w:p w14:paraId="169670FB" w14:textId="6F573957" w:rsidR="00BC46AB" w:rsidRPr="00DD6E11" w:rsidRDefault="00BC46AB" w:rsidP="00DD6E11">
      <w:pPr>
        <w:pStyle w:val="05CSIPageFormatSubparagraph2"/>
      </w:pPr>
      <w:r>
        <w:t>ASTM G21-96 – Standard Practice for Determining Resistance of Synthetic Polymeric Materials to Fungi.</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6B5B35DF" w14:textId="4D2AD7AF" w:rsidR="00D06FF4" w:rsidRDefault="00157528" w:rsidP="00157528">
      <w:pPr>
        <w:pStyle w:val="06CSIPageFormatSubparagraph3"/>
      </w:pPr>
      <w:r>
        <w:t>NEMA Enclosure Type 3</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proofErr w:type="gramStart"/>
      <w:r w:rsidR="00D57255">
        <w:t>High Performance</w:t>
      </w:r>
      <w:proofErr w:type="gramEnd"/>
      <w:r w:rsidR="00D57255">
        <w:t xml:space="preserv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 xml:space="preserve">A review of Contract Documents and accepted Submittals shall be </w:t>
      </w:r>
      <w:proofErr w:type="gramStart"/>
      <w:r>
        <w:t>made</w:t>
      </w:r>
      <w:proofErr w:type="gramEnd"/>
      <w:r>
        <w:t xml:space="preserv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lastRenderedPageBreak/>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 xml:space="preserve">Provide documentation verifying </w:t>
      </w:r>
      <w:proofErr w:type="gramStart"/>
      <w:r>
        <w:t>that components</w:t>
      </w:r>
      <w:proofErr w:type="gramEnd"/>
      <w:r>
        <w:t>,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182A3AB3" w:rsidR="005557D4" w:rsidRDefault="005557D4">
      <w:pPr>
        <w:contextualSpacing w:val="0"/>
      </w:pPr>
      <w:r>
        <w:br w:type="page"/>
      </w:r>
    </w:p>
    <w:p w14:paraId="4EE1A94C" w14:textId="2B924687" w:rsidR="00341441" w:rsidRPr="002511C3" w:rsidRDefault="00852155" w:rsidP="002511C3">
      <w:pPr>
        <w:pStyle w:val="Heading2"/>
      </w:pPr>
      <w:bookmarkStart w:id="5" w:name="_Toc488393106"/>
      <w:r w:rsidRPr="002511C3">
        <w:lastRenderedPageBreak/>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6B504E3" w:rsidR="00023204" w:rsidRDefault="00023204" w:rsidP="001B0619">
      <w:pPr>
        <w:pStyle w:val="04CSIPageFormatSubparagraph1"/>
        <w:numPr>
          <w:ilvl w:val="2"/>
          <w:numId w:val="9"/>
        </w:numPr>
      </w:pPr>
      <w:r>
        <w:t>Electrical control devi</w:t>
      </w:r>
      <w:r w:rsidR="00157528">
        <w:t>ces shall be minimum NEMA Type 3</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 xml:space="preserve">and </w:t>
      </w:r>
      <w:proofErr w:type="gramStart"/>
      <w:r>
        <w:t>Architect, and</w:t>
      </w:r>
      <w:proofErr w:type="gramEnd"/>
      <w:r>
        <w:t xml:space="preserve"> </w:t>
      </w:r>
      <w:proofErr w:type="gramStart"/>
      <w:r>
        <w:t>replace</w:t>
      </w:r>
      <w:proofErr w:type="gramEnd"/>
      <w:r>
        <w:t xml:space="preserv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70BDC63F" w:rsidR="005557D4" w:rsidRDefault="005557D4">
      <w:pPr>
        <w:contextualSpacing w:val="0"/>
      </w:pPr>
      <w:r>
        <w:br w:type="page"/>
      </w:r>
    </w:p>
    <w:p w14:paraId="0473782C" w14:textId="154D6412" w:rsidR="001669DE" w:rsidRPr="00FF5E0B" w:rsidRDefault="001669DE" w:rsidP="00852155">
      <w:pPr>
        <w:pStyle w:val="Heading2"/>
      </w:pPr>
      <w:bookmarkStart w:id="8" w:name="_Toc488393109"/>
      <w:r w:rsidRPr="00FF5E0B">
        <w:lastRenderedPageBreak/>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A7FCF5E" w:rsidR="00807C44" w:rsidRDefault="001669DE" w:rsidP="00273553">
      <w:pPr>
        <w:pStyle w:val="05CSIPageFormatSubparagraph2"/>
      </w:pPr>
      <w:r w:rsidRPr="00025E27">
        <w:t xml:space="preserve">The motor is guaranteed against defects in materials and workmanship for a period of </w:t>
      </w:r>
      <w:r w:rsidR="00E1352E">
        <w:t>2</w:t>
      </w:r>
      <w:r w:rsidRPr="00025E27">
        <w:t xml:space="preserve"> full years </w:t>
      </w:r>
      <w:r w:rsidR="005E51CB">
        <w:t xml:space="preserve">or 1 million </w:t>
      </w:r>
      <w:r w:rsidR="009A564D">
        <w:t>operational cycles</w:t>
      </w:r>
      <w:r w:rsidR="00E42704">
        <w:t xml:space="preserve">, honoring </w:t>
      </w:r>
      <w:r w:rsidR="006B519B">
        <w:t xml:space="preserve">the </w:t>
      </w:r>
      <w:r w:rsidR="006E2370">
        <w:t xml:space="preserve">term limit </w:t>
      </w:r>
      <w:r w:rsidR="00E15E1B">
        <w:t>first achieved</w:t>
      </w:r>
      <w:r w:rsidRPr="00025E27">
        <w:t>. All other mechanical and electrical components are warranted against defects for a period of 2 full years.</w:t>
      </w:r>
      <w:r w:rsidR="00CA4D59">
        <w:t xml:space="preserve"> </w:t>
      </w:r>
      <w:r w:rsidR="0073721D">
        <w:t>Fabric</w:t>
      </w:r>
      <w:r w:rsidR="002261EF">
        <w:t xml:space="preserve"> panels are warranted a</w:t>
      </w:r>
      <w:r w:rsidR="0073721D">
        <w:t>gainst defects for a period of 2</w:t>
      </w:r>
      <w:r w:rsidR="002261EF">
        <w:t xml:space="preserve"> full years.</w:t>
      </w:r>
      <w:r w:rsidR="00CA4D59">
        <w:t xml:space="preserve"> Products with less than a 2-</w:t>
      </w:r>
      <w:r w:rsidRPr="00025E27">
        <w:t xml:space="preserve">year </w:t>
      </w:r>
      <w:r w:rsidR="00DE1E6E">
        <w:t xml:space="preserve">/ 1 million cycle </w:t>
      </w:r>
      <w:r w:rsidRPr="00025E27">
        <w:t>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05C609EB"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r w:rsidR="00BE6987">
        <w:t xml:space="preserve"> and may be determined outside </w:t>
      </w:r>
      <w:r w:rsidR="00603DBB">
        <w:t xml:space="preserve">of </w:t>
      </w:r>
      <w:r w:rsidR="00601DEF">
        <w:t>warranty protection</w:t>
      </w:r>
      <w:r w:rsidR="00211F2A">
        <w:t>.</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4B5C1E9B"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rsidR="001E0CB9">
        <w:t xml:space="preserve"> and </w:t>
      </w:r>
      <w:r w:rsidR="0079571E">
        <w:t>start-up testing</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24664403"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012039">
        <w:t>info</w:t>
      </w:r>
      <w:r w:rsidR="00FD034D" w:rsidRPr="00FD034D">
        <w:t>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50F260FE" w:rsidR="00277DD2" w:rsidRDefault="005D42EA" w:rsidP="00597182">
      <w:pPr>
        <w:pStyle w:val="05CSIPageFormatSubparagraph2"/>
      </w:pPr>
      <w:r>
        <w:t xml:space="preserve">High Performance Door </w:t>
      </w:r>
      <w:r w:rsidR="00277DD2" w:rsidRPr="001669DE">
        <w:t>Mode</w:t>
      </w:r>
      <w:r w:rsidR="00277DD2" w:rsidRPr="001669DE">
        <w:rPr>
          <w:spacing w:val="3"/>
        </w:rPr>
        <w:t>l</w:t>
      </w:r>
      <w:r w:rsidR="00277DD2" w:rsidRPr="001669DE">
        <w:t xml:space="preserve">: </w:t>
      </w:r>
      <w:r w:rsidR="00406999">
        <w:t xml:space="preserve">Hörmann </w:t>
      </w:r>
      <w:r w:rsidR="00277DD2" w:rsidRPr="001669DE">
        <w:t>Speed</w:t>
      </w:r>
      <w:r w:rsidR="00597182">
        <w:t>-Command</w:t>
      </w:r>
      <w:r w:rsidR="009764A2">
        <w:t>er</w:t>
      </w:r>
      <w:r w:rsidR="00597182" w:rsidRPr="00597182">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8C5F33">
        <w:rPr>
          <w:spacing w:val="3"/>
        </w:rPr>
        <w:t>,</w:t>
      </w:r>
      <w:r w:rsidR="00277DD2" w:rsidRPr="001669DE">
        <w:rPr>
          <w:spacing w:val="-2"/>
        </w:rPr>
        <w:t xml:space="preserve"> </w:t>
      </w:r>
      <w:r w:rsidR="00597182">
        <w:t>1</w:t>
      </w:r>
      <w:r w:rsidR="00E71840">
        <w:t>5</w:t>
      </w:r>
      <w:r w:rsidR="009764A2">
        <w:t>00 L</w:t>
      </w:r>
      <w:r w:rsidR="00E71840">
        <w:t xml:space="preserve"> Compact</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w:t>
      </w:r>
      <w:proofErr w:type="gramStart"/>
      <w:r w:rsidR="0038145B">
        <w:t>Doors;</w:t>
      </w:r>
      <w:proofErr w:type="gramEnd"/>
      <w:r w:rsidR="0038145B" w:rsidRPr="00BC42B4">
        <w:t xml:space="preserve"> </w:t>
      </w:r>
      <w:r w:rsidR="0038145B">
        <w:t>including</w:t>
      </w:r>
      <w:r w:rsidR="0038145B" w:rsidRPr="00414976">
        <w:t xml:space="preserve"> the following characteristics:</w:t>
      </w:r>
    </w:p>
    <w:p w14:paraId="09E7DC6D" w14:textId="1FB3B08B" w:rsidR="0038145B" w:rsidRPr="00414976" w:rsidRDefault="0038145B" w:rsidP="0014181F">
      <w:pPr>
        <w:pStyle w:val="05CSIPageFormatSubparagraph2"/>
      </w:pPr>
      <w:r>
        <w:t>Opening speed</w:t>
      </w:r>
      <w:r w:rsidRPr="00414976">
        <w:t xml:space="preserve"> </w:t>
      </w:r>
      <w:r>
        <w:t xml:space="preserve">of </w:t>
      </w:r>
      <w:r w:rsidR="00885C37">
        <w:t>6</w:t>
      </w:r>
      <w:r>
        <w:t>0 inches per second</w:t>
      </w:r>
      <w:r w:rsidR="00E04847">
        <w:t xml:space="preserve"> (1</w:t>
      </w:r>
      <w:r w:rsidR="00EF7C1A">
        <w:t>.5</w:t>
      </w:r>
      <w:r w:rsidR="00E04847">
        <w:t xml:space="preserve"> m/s)</w:t>
      </w:r>
      <w:r>
        <w:t xml:space="preserve"> and/or 100 operating cycles</w:t>
      </w:r>
      <w:r w:rsidRPr="00414976">
        <w:t xml:space="preserve"> per day</w:t>
      </w:r>
      <w:r>
        <w:t>, minimum</w:t>
      </w:r>
      <w:r w:rsidRPr="00414976">
        <w:t>.</w:t>
      </w:r>
    </w:p>
    <w:p w14:paraId="1EFFE9E9" w14:textId="1E053B51" w:rsidR="0038145B" w:rsidRPr="00414976" w:rsidRDefault="0038145B" w:rsidP="0014181F">
      <w:pPr>
        <w:pStyle w:val="05CSIPageFormatSubparagraph2"/>
      </w:pPr>
      <w:r w:rsidRPr="00414976">
        <w:t xml:space="preserve">Non-residential, </w:t>
      </w:r>
      <w:r w:rsidR="008E7EA7" w:rsidRPr="00414976">
        <w:t>electrically</w:t>
      </w:r>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w:t>
      </w:r>
      <w:proofErr w:type="gramStart"/>
      <w:r w:rsidR="0038145B" w:rsidRPr="00414976">
        <w:t>all of</w:t>
      </w:r>
      <w:proofErr w:type="gramEnd"/>
      <w:r w:rsidR="0038145B" w:rsidRPr="00414976">
        <w:t xml:space="preserve">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4ED4FBC1" w:rsidR="00F5434B" w:rsidRDefault="009C6A11" w:rsidP="00F5434B">
      <w:pPr>
        <w:pStyle w:val="04CSIPageFormatSubparagraph1"/>
      </w:pPr>
      <w:r>
        <w:lastRenderedPageBreak/>
        <w:t xml:space="preserve">This </w:t>
      </w:r>
      <w:r w:rsidR="00F5434B">
        <w:t xml:space="preserve">Overhead Rapid Coiling Door </w:t>
      </w:r>
      <w:r>
        <w:t>is</w:t>
      </w:r>
      <w:r w:rsidR="008212A2">
        <w:t xml:space="preserve"> a</w:t>
      </w:r>
      <w:r w:rsidR="00F5434B">
        <w:t xml:space="preserve"> non-rated </w:t>
      </w:r>
      <w:r w:rsidR="002A0B18">
        <w:t>assembl</w:t>
      </w:r>
      <w:r w:rsidR="008212A2">
        <w:t>y</w:t>
      </w:r>
      <w:r w:rsidR="002A0B18">
        <w:t xml:space="preserve"> and</w:t>
      </w:r>
      <w:r w:rsidR="00F5434B">
        <w:t xml:space="preserve"> </w:t>
      </w:r>
      <w:r w:rsidR="004209C8">
        <w:t>has</w:t>
      </w:r>
      <w:r w:rsidR="00F5434B">
        <w:t xml:space="preserve"> not </w:t>
      </w:r>
      <w:r w:rsidR="004209C8">
        <w:t xml:space="preserve">been </w:t>
      </w:r>
      <w:r w:rsidR="00F5434B">
        <w:t xml:space="preserve">laboratory tested to evaluate </w:t>
      </w:r>
      <w:r w:rsidR="00542D1F">
        <w:t xml:space="preserve">smoke or </w:t>
      </w:r>
      <w:r w:rsidR="00A84444">
        <w:t>fire-resistant</w:t>
      </w:r>
      <w:r w:rsidR="00F5434B">
        <w:t xml:space="preserve">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3AA42A1E" w:rsidR="00A24D35" w:rsidRPr="000A7E43" w:rsidRDefault="004D491E" w:rsidP="00A24D35">
      <w:pPr>
        <w:pStyle w:val="04CSIPageFormatSubparagraph1"/>
      </w:pPr>
      <w:r>
        <w:t xml:space="preserve">This </w:t>
      </w:r>
      <w:r w:rsidR="00A24D35">
        <w:t xml:space="preserve">Overhead Rapid Coiling Door </w:t>
      </w:r>
      <w:r>
        <w:t>is</w:t>
      </w:r>
      <w:r w:rsidR="00A24D35">
        <w:t xml:space="preserve"> not </w:t>
      </w:r>
      <w:r w:rsidR="009B7514">
        <w:t>designed,</w:t>
      </w:r>
      <w:r w:rsidR="00A24D35">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73A440A1" w14:textId="0308A893" w:rsidR="00583CAF" w:rsidRDefault="00583CAF" w:rsidP="00DB681D">
      <w:pPr>
        <w:pStyle w:val="04CSIPageFormatSubparagraph1"/>
      </w:pPr>
      <w:r>
        <w:t xml:space="preserve">Design Clear Opening Size: </w:t>
      </w:r>
      <w:r w:rsidR="007B2E85">
        <w:t>Minimum 4’- 0” wide, 4’- 0” high (</w:t>
      </w:r>
      <w:r w:rsidR="00ED706F">
        <w:t>1.22 x 1.22</w:t>
      </w:r>
      <w:r w:rsidR="00981702">
        <w:t xml:space="preserve"> </w:t>
      </w:r>
      <w:r w:rsidR="00ED706F">
        <w:t xml:space="preserve">m), </w:t>
      </w:r>
      <w:r w:rsidR="00A06A93">
        <w:t xml:space="preserve">Maximum </w:t>
      </w:r>
      <w:r w:rsidR="00E62C0F">
        <w:t>with SoftEdge Rubber</w:t>
      </w:r>
      <w:r w:rsidR="00680536">
        <w:t xml:space="preserve"> Bottom Bar</w:t>
      </w:r>
      <w:r w:rsidR="00BC2A69">
        <w:t xml:space="preserve"> </w:t>
      </w:r>
      <w:r w:rsidR="00A06A93">
        <w:t>1</w:t>
      </w:r>
      <w:r w:rsidR="00BC2A69">
        <w:t>3</w:t>
      </w:r>
      <w:r w:rsidR="00A06A93">
        <w:t>’- 0” wide, 1</w:t>
      </w:r>
      <w:r w:rsidR="00BC2A69">
        <w:t>3</w:t>
      </w:r>
      <w:r w:rsidR="00A06A93">
        <w:t>’- 0” high (</w:t>
      </w:r>
      <w:r w:rsidR="00F2722D">
        <w:t>3</w:t>
      </w:r>
      <w:r w:rsidR="00A06A93">
        <w:t>.</w:t>
      </w:r>
      <w:r w:rsidR="00F2722D">
        <w:t>96</w:t>
      </w:r>
      <w:r w:rsidR="00A06A93">
        <w:t xml:space="preserve"> x </w:t>
      </w:r>
      <w:r w:rsidR="00F2722D">
        <w:t>3</w:t>
      </w:r>
      <w:r w:rsidR="00A06A93">
        <w:t>.</w:t>
      </w:r>
      <w:r w:rsidR="00F2722D">
        <w:t>96</w:t>
      </w:r>
      <w:r w:rsidR="00A06A93">
        <w:t xml:space="preserve"> m)</w:t>
      </w:r>
      <w:r w:rsidR="00534A3D">
        <w:t>, or</w:t>
      </w:r>
      <w:r w:rsidR="00A06A93">
        <w:t xml:space="preserve"> </w:t>
      </w:r>
      <w:r w:rsidR="00ED706F">
        <w:t>Maximum</w:t>
      </w:r>
      <w:r w:rsidR="00534A3D">
        <w:t xml:space="preserve"> with</w:t>
      </w:r>
      <w:r w:rsidR="0073161E">
        <w:t xml:space="preserve"> Aluminum Bottom Bar</w:t>
      </w:r>
      <w:r w:rsidR="00ED706F">
        <w:t xml:space="preserve"> 1</w:t>
      </w:r>
      <w:r w:rsidR="00E16C3A">
        <w:t>6</w:t>
      </w:r>
      <w:r w:rsidR="00ED706F">
        <w:t>’- 0” wide, 16’- 0” high (4.</w:t>
      </w:r>
      <w:r w:rsidR="00E16C3A">
        <w:t>87</w:t>
      </w:r>
      <w:r w:rsidR="00ED706F">
        <w:t xml:space="preserve"> x 4.87</w:t>
      </w:r>
      <w:r w:rsidR="00981702">
        <w:t xml:space="preserve"> </w:t>
      </w:r>
      <w:r w:rsidR="00ED706F">
        <w:t>m).</w:t>
      </w:r>
    </w:p>
    <w:p w14:paraId="43155A5E" w14:textId="2BA853D1"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231296DD" w14:textId="1136C2D4" w:rsidR="002B41C1" w:rsidRDefault="00D410C0" w:rsidP="00AF02D0">
      <w:pPr>
        <w:pStyle w:val="05CSIPageFormatSubparagraph2"/>
      </w:pPr>
      <w:r>
        <w:t xml:space="preserve">Vision Panels are available beginning with three panel doors, Clear openings </w:t>
      </w:r>
      <w:r w:rsidR="00144622">
        <w:t>4</w:t>
      </w:r>
      <w:r w:rsidR="00662E7A">
        <w:t xml:space="preserve">’ </w:t>
      </w:r>
      <w:r w:rsidR="006F0D10">
        <w:t>-</w:t>
      </w:r>
      <w:r w:rsidR="00662E7A">
        <w:t xml:space="preserve"> </w:t>
      </w:r>
      <w:r w:rsidR="00144622">
        <w:t>0</w:t>
      </w:r>
      <w:r w:rsidR="00662E7A">
        <w:t>”</w:t>
      </w:r>
      <w:r w:rsidR="00E16CCF">
        <w:t xml:space="preserve"> </w:t>
      </w:r>
      <w:r w:rsidR="00981702">
        <w:t>(1.</w:t>
      </w:r>
      <w:r w:rsidR="00144622">
        <w:t>22</w:t>
      </w:r>
      <w:r w:rsidR="00981702">
        <w:t xml:space="preserve"> m) </w:t>
      </w:r>
      <w:r w:rsidR="00A573B7">
        <w:t>wide,</w:t>
      </w:r>
      <w:r w:rsidR="00E16CCF">
        <w:t xml:space="preserve"> 12’ - 2</w:t>
      </w:r>
      <w:r w:rsidR="00505B0A">
        <w:t>”</w:t>
      </w:r>
      <w:r w:rsidR="00662E7A">
        <w:t xml:space="preserve"> </w:t>
      </w:r>
      <w:r w:rsidR="00981702">
        <w:t xml:space="preserve">(3.7 m) </w:t>
      </w:r>
      <w:r w:rsidR="00662E7A">
        <w:t>high</w:t>
      </w:r>
      <w:r w:rsidR="006F0D10">
        <w:t xml:space="preserve"> </w:t>
      </w:r>
      <w:r w:rsidR="009C5E2A">
        <w:t>may have the 2</w:t>
      </w:r>
      <w:r w:rsidR="009C5E2A" w:rsidRPr="00F560D6">
        <w:rPr>
          <w:vertAlign w:val="superscript"/>
        </w:rPr>
        <w:t>nd</w:t>
      </w:r>
      <w:r w:rsidR="009C5E2A">
        <w:t xml:space="preserve"> panel be vision</w:t>
      </w:r>
      <w:r w:rsidR="00AD2F6B">
        <w:t>.</w:t>
      </w:r>
      <w:r w:rsidR="00855778">
        <w:t xml:space="preserve"> </w:t>
      </w:r>
      <w:r w:rsidR="00AD2F6B">
        <w:t>R</w:t>
      </w:r>
      <w:r w:rsidR="00855778">
        <w:t xml:space="preserve">emaining </w:t>
      </w:r>
      <w:r w:rsidR="00F01E34">
        <w:t xml:space="preserve">panels </w:t>
      </w:r>
      <w:r w:rsidR="00AD2F6B">
        <w:t>must be solid.</w:t>
      </w:r>
      <w:r w:rsidR="00885B3F">
        <w:t xml:space="preserve"> </w:t>
      </w:r>
    </w:p>
    <w:p w14:paraId="368E64E8" w14:textId="77777777" w:rsidR="00F560D6" w:rsidRPr="002B41C1" w:rsidRDefault="00F560D6" w:rsidP="00F560D6"/>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7032E1FE"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 xml:space="preserve">plane of wall </w:t>
      </w:r>
      <w:r w:rsidR="002448F6">
        <w:t xml:space="preserve">when in full closed position, </w:t>
      </w:r>
      <w:r w:rsidR="0070089F" w:rsidRPr="002422A4">
        <w:t xml:space="preserve">as determined in accordance with </w:t>
      </w:r>
      <w:r w:rsidR="002448F6">
        <w:t xml:space="preserve">DIN EN 12 424, </w:t>
      </w:r>
      <w:r w:rsidR="0070089F" w:rsidRPr="002422A4">
        <w:t>ASTM E330</w:t>
      </w:r>
      <w:r w:rsidR="00987B31" w:rsidRPr="002422A4">
        <w:t>-02</w:t>
      </w:r>
      <w:r w:rsidR="0070089F" w:rsidRPr="002422A4">
        <w:t>, or ANSI/DASMA 108</w:t>
      </w:r>
      <w:r w:rsidR="00987B31" w:rsidRPr="002422A4">
        <w:t>-2012</w:t>
      </w:r>
      <w:r w:rsidR="00E56121" w:rsidRPr="002422A4">
        <w:t>:</w:t>
      </w:r>
      <w:r w:rsidR="0070089F" w:rsidRPr="002422A4">
        <w:t xml:space="preserve"> </w:t>
      </w:r>
    </w:p>
    <w:p w14:paraId="2F361EAB" w14:textId="6915F3F7" w:rsidR="00812326" w:rsidRPr="002422A4" w:rsidRDefault="00793816" w:rsidP="00812326">
      <w:pPr>
        <w:pStyle w:val="05CSIPageFormatSubparagraph2"/>
      </w:pPr>
      <w:r w:rsidRPr="002422A4">
        <w:t>D</w:t>
      </w:r>
      <w:r w:rsidR="00C846B1" w:rsidRPr="002422A4">
        <w:t>oor widths</w:t>
      </w:r>
      <w:r w:rsidR="00044FF9">
        <w:t xml:space="preserve"> up to 1</w:t>
      </w:r>
      <w:r w:rsidR="005D7EB4">
        <w:t>6</w:t>
      </w:r>
      <w:r w:rsidR="00D10A9D" w:rsidRPr="002422A4">
        <w:t>’-</w:t>
      </w:r>
      <w:r w:rsidR="00440DBA" w:rsidRPr="002422A4">
        <w:t xml:space="preserve"> </w:t>
      </w:r>
      <w:r w:rsidR="001B5A0B">
        <w:t>0</w:t>
      </w:r>
      <w:r w:rsidR="00D10A9D" w:rsidRPr="002422A4">
        <w:t>”</w:t>
      </w:r>
      <w:r w:rsidR="0070089F" w:rsidRPr="002422A4">
        <w:t xml:space="preserve"> </w:t>
      </w:r>
      <w:r w:rsidR="00044FF9">
        <w:t>(</w:t>
      </w:r>
      <w:r w:rsidR="005D7EB4">
        <w:t>4.87</w:t>
      </w:r>
      <w:r w:rsidR="00F55589" w:rsidRPr="002422A4">
        <w:t xml:space="preserve"> </w:t>
      </w:r>
      <w:r w:rsidR="00D10A9D" w:rsidRPr="002422A4">
        <w:t>m)</w:t>
      </w:r>
      <w:r w:rsidRPr="002422A4">
        <w:t xml:space="preserve">: </w:t>
      </w:r>
      <w:r w:rsidR="00E23DFD">
        <w:t xml:space="preserve">Category </w:t>
      </w:r>
      <w:r w:rsidR="00E50713">
        <w:t xml:space="preserve">DIN EN 12 424 </w:t>
      </w:r>
      <w:r w:rsidR="000B2E20">
        <w:t>Class 1</w:t>
      </w:r>
      <w:r w:rsidR="00812326" w:rsidRPr="002422A4">
        <w:t xml:space="preserve"> Max.</w:t>
      </w:r>
      <w:r w:rsidR="00E50713">
        <w:t>/</w:t>
      </w:r>
      <w:r w:rsidR="00B84362">
        <w:t>5</w:t>
      </w:r>
      <w:r w:rsidR="00385D23">
        <w:t xml:space="preserve">0 </w:t>
      </w:r>
      <w:r w:rsidR="00812326" w:rsidRPr="002422A4">
        <w:t xml:space="preserve">mph </w:t>
      </w:r>
      <w:r w:rsidR="00385D23">
        <w:t>(129</w:t>
      </w:r>
      <w:r w:rsidR="00812326" w:rsidRPr="002422A4">
        <w:t xml:space="preserve"> km/h), </w:t>
      </w:r>
      <w:r w:rsidR="00C94411">
        <w:t xml:space="preserve">Tested value: </w:t>
      </w:r>
      <w:r w:rsidR="00EC522D">
        <w:t>1.6</w:t>
      </w:r>
      <w:r w:rsidR="00812326" w:rsidRPr="002422A4">
        <w:t xml:space="preserve">0 psf., or </w:t>
      </w:r>
      <w:r w:rsidR="00EC522D">
        <w:t>25</w:t>
      </w:r>
      <w:r w:rsidR="00812326" w:rsidRPr="002422A4">
        <w:t xml:space="preserve"> mph </w:t>
      </w:r>
      <w:r w:rsidR="00EC522D">
        <w:t>/ 41</w:t>
      </w:r>
      <w:r w:rsidR="00812326" w:rsidRPr="002422A4">
        <w:t xml:space="preserve"> km/h Max.)</w:t>
      </w:r>
      <w:r w:rsidR="00AC0811">
        <w:t>, 300</w:t>
      </w:r>
      <w:r w:rsidR="00867827">
        <w:t xml:space="preserve"> pa max</w:t>
      </w:r>
      <w:r w:rsidR="00812326" w:rsidRPr="002422A4">
        <w:t>.</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6CF74B4B" w:rsidR="0070089F" w:rsidRDefault="0070089F" w:rsidP="008637D5">
      <w:pPr>
        <w:pStyle w:val="04CSIPageFormatSubparagraph1"/>
      </w:pPr>
      <w:r>
        <w:t xml:space="preserve">Design </w:t>
      </w:r>
      <w:r w:rsidR="00D57255">
        <w:t xml:space="preserve">Overhead Rapid Coiling Door </w:t>
      </w:r>
      <w:r>
        <w:t>to perform open cycle operation with a variab</w:t>
      </w:r>
      <w:r w:rsidR="008C471F">
        <w:t xml:space="preserve">le rate of speed, no less than </w:t>
      </w:r>
      <w:r w:rsidR="001353A4">
        <w:t>6</w:t>
      </w:r>
      <w:r w:rsidR="00DE0657">
        <w:t>0</w:t>
      </w:r>
      <w:r w:rsidR="004F2F9E">
        <w:t xml:space="preserve"> in./sec. (</w:t>
      </w:r>
      <w:r w:rsidR="000B6E81">
        <w:t>1</w:t>
      </w:r>
      <w:r w:rsidR="004F2F9E">
        <w:t>.</w:t>
      </w:r>
      <w:r w:rsidR="000B6E81">
        <w:t>52</w:t>
      </w:r>
      <w:r w:rsidR="00CB3AE9">
        <w:t xml:space="preserve"> m/s</w:t>
      </w:r>
      <w:r>
        <w:t>) and close cycle oper</w:t>
      </w:r>
      <w:r w:rsidR="00323266">
        <w:t>ation at 3</w:t>
      </w:r>
      <w:r w:rsidR="00DE0657">
        <w:t>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0D3C16F2"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w:t>
      </w:r>
      <w:r w:rsidR="006B0540">
        <w:t>2</w:t>
      </w:r>
      <w:r w:rsidRPr="00EB0423">
        <w:t xml:space="preserve"> full years minimum, </w:t>
      </w:r>
      <w:r>
        <w:t xml:space="preserve">and all other mechanical and electrical components for a period of 2 full years minimum, </w:t>
      </w:r>
      <w:r w:rsidRPr="00EB0423">
        <w:t xml:space="preserve">but not less than </w:t>
      </w:r>
      <w:r w:rsidR="006B0540">
        <w:t>1,0</w:t>
      </w:r>
      <w:r w:rsidR="00AB1B25">
        <w:t>0</w:t>
      </w:r>
      <w:r w:rsidRPr="00EB0423">
        <w:t>0,000 cycles and for 400 cycles per day.</w:t>
      </w:r>
      <w:r>
        <w:t xml:space="preserve"> Products not meeting a 2-year </w:t>
      </w:r>
      <w:r w:rsidR="00AB1B25">
        <w:t xml:space="preserve">/ 1 million cycle </w:t>
      </w:r>
      <w:proofErr w:type="gramStart"/>
      <w:r>
        <w:t>warrantee</w:t>
      </w:r>
      <w:proofErr w:type="gramEnd"/>
      <w:r>
        <w:t xml:space="preserv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5142DDD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F3942">
        <w:t>:</w:t>
      </w:r>
    </w:p>
    <w:p w14:paraId="55392BEB" w14:textId="21BCBD82" w:rsidR="00967432" w:rsidRPr="002422A4" w:rsidRDefault="00963618" w:rsidP="00967432">
      <w:pPr>
        <w:pStyle w:val="05CSIPageFormatSubparagraph2"/>
      </w:pPr>
      <w:r>
        <w:t xml:space="preserve">HR = </w:t>
      </w:r>
      <w:r w:rsidR="00791D1D">
        <w:t>17</w:t>
      </w:r>
      <w:r w:rsidR="0078088A" w:rsidRPr="002422A4">
        <w:t>-</w:t>
      </w:r>
      <w:r w:rsidR="00791D1D">
        <w:t>¾</w:t>
      </w:r>
      <w:r w:rsidR="00EE1267" w:rsidRPr="002422A4">
        <w:t>”</w:t>
      </w:r>
      <w:r w:rsidR="0070089F" w:rsidRPr="002422A4">
        <w:t xml:space="preserve"> </w:t>
      </w:r>
      <w:r w:rsidR="00F40D88">
        <w:t>(</w:t>
      </w:r>
      <w:r w:rsidR="00E95FE3">
        <w:t>451</w:t>
      </w:r>
      <w:r w:rsidR="00CA68F5" w:rsidRPr="002422A4">
        <w:t>.0</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77502274" w:rsidR="0070089F" w:rsidRDefault="0070089F" w:rsidP="00510D95">
      <w:pPr>
        <w:pStyle w:val="04CSIPageFormatSubparagraph1"/>
      </w:pPr>
      <w:r>
        <w:t xml:space="preserve">Provide </w:t>
      </w:r>
      <w:r w:rsidR="0028461C">
        <w:t xml:space="preserve">Overhead Rapid Coiling Door </w:t>
      </w:r>
      <w:r>
        <w:t>panel sections w</w:t>
      </w:r>
      <w:r w:rsidR="000663BF">
        <w:t>ith R-value of no less than 0.22</w:t>
      </w:r>
      <w:r>
        <w:t xml:space="preserve"> </w:t>
      </w:r>
      <w:r w:rsidR="003E08E1">
        <w:t>(K×m</w:t>
      </w:r>
      <w:r w:rsidR="003E08E1" w:rsidRPr="003E08E1">
        <w:rPr>
          <w:vertAlign w:val="superscript"/>
        </w:rPr>
        <w:t>2</w:t>
      </w:r>
      <w:r w:rsidR="003E08E1">
        <w:t xml:space="preserve">/W) </w:t>
      </w:r>
      <w:r>
        <w:t>calculated in accordance with procedures outlined in DASMA TDS-163.</w:t>
      </w:r>
      <w:r w:rsidR="00510D95">
        <w:t xml:space="preserve"> Panel Sample: 3</w:t>
      </w:r>
      <w:r w:rsidR="00471104">
        <w:t xml:space="preserve">’ </w:t>
      </w:r>
      <w:r w:rsidR="00510D95">
        <w:t>- 0” (915</w:t>
      </w:r>
      <w:r w:rsidR="00471104">
        <w:t xml:space="preserve"> </w:t>
      </w:r>
      <w:r w:rsidR="00510D95">
        <w:t>m</w:t>
      </w:r>
      <w:r w:rsidR="00471104">
        <w:t xml:space="preserve">m) </w:t>
      </w:r>
      <w:r w:rsidR="00384BC8">
        <w:t xml:space="preserve">long, </w:t>
      </w:r>
      <w:r w:rsidR="00510D95" w:rsidRPr="00510D95">
        <w:t xml:space="preserve">3’ - 0” (915 mm) </w:t>
      </w:r>
      <w:r w:rsidR="00510D95">
        <w:t>tall, 0.06” (1.5</w:t>
      </w:r>
      <w:r w:rsidR="00384BC8">
        <w:t xml:space="preserve">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46E436D4" w:rsidR="0070089F" w:rsidRDefault="0070089F" w:rsidP="008637D5">
      <w:pPr>
        <w:pStyle w:val="04CSIPageFormatSubparagraph1"/>
      </w:pPr>
      <w:r>
        <w:t xml:space="preserve">Provide </w:t>
      </w:r>
      <w:r w:rsidR="0028461C">
        <w:t xml:space="preserve">Overhead Rapid Coiling Doors </w:t>
      </w:r>
      <w:r>
        <w:t>with U-value of the do</w:t>
      </w:r>
      <w:r w:rsidR="000F1729">
        <w:t>or assembly no greater than 4.40</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21002B">
        <w:t xml:space="preserve"> Door Sampled: 10’ - 0” x 10</w:t>
      </w:r>
      <w:r w:rsidR="00341F89">
        <w:t>’ -</w:t>
      </w:r>
      <w:r w:rsidR="0021002B">
        <w:t xml:space="preserve"> 0” (3.0 x 3.0</w:t>
      </w:r>
      <w:r w:rsidR="002422A4">
        <w:t xml:space="preserve"> </w:t>
      </w:r>
      <w:r w:rsidR="00F45E9E">
        <w:t>m), 4</w:t>
      </w:r>
      <w:r w:rsidR="002422A4">
        <w:t xml:space="preserve"> solid</w:t>
      </w:r>
      <w:r w:rsidR="00341F89">
        <w:t xml:space="preserve"> panels, 1 bottom </w:t>
      </w:r>
      <w:r w:rsidR="00F45E9E">
        <w:t>loop seal edge</w:t>
      </w:r>
      <w:r w:rsidR="00341F89">
        <w:t>.</w:t>
      </w:r>
    </w:p>
    <w:p w14:paraId="3664FD59" w14:textId="77777777" w:rsidR="0070089F" w:rsidRPr="004F63C7" w:rsidRDefault="0070089F" w:rsidP="00BE4800"/>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2ECCEFFA" w:rsidR="0070089F" w:rsidRDefault="0070089F" w:rsidP="008637D5">
      <w:pPr>
        <w:pStyle w:val="04CSIPageFormatSubparagraph1"/>
      </w:pPr>
      <w:r w:rsidRPr="002422A4">
        <w:t xml:space="preserve">Provide </w:t>
      </w:r>
      <w:r w:rsidR="0028461C" w:rsidRPr="002422A4">
        <w:t xml:space="preserve">Overhead Rapid Coiling Doors </w:t>
      </w:r>
      <w:r w:rsidRPr="002422A4">
        <w:t>wi</w:t>
      </w:r>
      <w:r w:rsidR="00812275">
        <w:t>t</w:t>
      </w:r>
      <w:r w:rsidRPr="002422A4">
        <w:t>h minimum through curtain a</w:t>
      </w:r>
      <w:r w:rsidR="00176D79">
        <w:t>coustic performance value STC 21</w:t>
      </w:r>
      <w:r w:rsidRPr="002422A4">
        <w:t xml:space="preserve">, </w:t>
      </w:r>
      <w:proofErr w:type="spellStart"/>
      <w:r w:rsidRPr="002422A4">
        <w:t>R</w:t>
      </w:r>
      <w:r w:rsidRPr="002422A4">
        <w:rPr>
          <w:vertAlign w:val="subscript"/>
        </w:rPr>
        <w:t>w</w:t>
      </w:r>
      <w:proofErr w:type="spellEnd"/>
      <w:r w:rsidR="00176D79">
        <w:t xml:space="preserve"> 19 dB; OITC 19</w:t>
      </w:r>
      <w:r w:rsidRPr="002422A4">
        <w:t>, and installed system aco</w:t>
      </w:r>
      <w:r w:rsidR="00176D79">
        <w:t>ustical performance value</w:t>
      </w:r>
      <w:r w:rsidR="007752A7">
        <w:t xml:space="preserve"> STC 35</w:t>
      </w:r>
      <w:r w:rsidRPr="002422A4">
        <w:t xml:space="preserve">, </w:t>
      </w:r>
      <w:proofErr w:type="spellStart"/>
      <w:r w:rsidRPr="002422A4">
        <w:t>R</w:t>
      </w:r>
      <w:r w:rsidRPr="002422A4">
        <w:rPr>
          <w:vertAlign w:val="subscript"/>
        </w:rPr>
        <w:t>w</w:t>
      </w:r>
      <w:proofErr w:type="spellEnd"/>
      <w:r w:rsidR="007752A7">
        <w:t xml:space="preserve"> 35</w:t>
      </w:r>
      <w:r w:rsidR="0081042A">
        <w:t xml:space="preserve"> dB; OITC 3</w:t>
      </w:r>
      <w:r w:rsidR="00176D79">
        <w:t>0</w:t>
      </w:r>
      <w:r w:rsidRPr="002422A4">
        <w:t xml:space="preserve"> as per test method ISO 140-3 or ASTM E90.</w:t>
      </w:r>
    </w:p>
    <w:p w14:paraId="63915844" w14:textId="77777777" w:rsidR="00284160" w:rsidRPr="002422A4" w:rsidRDefault="00284160" w:rsidP="00284160"/>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2A2023E9" w:rsidR="0070089F" w:rsidRDefault="0070089F" w:rsidP="008637D5">
      <w:pPr>
        <w:pStyle w:val="04CSIPageFormatSubparagraph1"/>
      </w:pPr>
      <w:r>
        <w:lastRenderedPageBreak/>
        <w:t xml:space="preserve">Provide </w:t>
      </w:r>
      <w:r w:rsidR="0028461C">
        <w:t xml:space="preserve">Overhead Rapid Coiling Doors </w:t>
      </w:r>
      <w:r>
        <w:t>that include vision panels with a minimum allowance of v</w:t>
      </w:r>
      <w:r w:rsidR="00BC6D45">
        <w:t>isible light transmitted at 0.80</w:t>
      </w:r>
      <w:r>
        <w:t xml:space="preserve"> (</w:t>
      </w:r>
      <w:proofErr w:type="spellStart"/>
      <w:r>
        <w:t>T</w:t>
      </w:r>
      <w:r w:rsidRPr="00482A25">
        <w:rPr>
          <w:vertAlign w:val="subscript"/>
        </w:rPr>
        <w:t>vis</w:t>
      </w:r>
      <w:proofErr w:type="spellEnd"/>
      <w:r>
        <w:t>) calculated in accordance with procedures outlined in ANSI/ NFRC 200-2014.</w:t>
      </w: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28F33C57" w:rsidR="0070089F" w:rsidRDefault="0070089F" w:rsidP="008637D5">
      <w:pPr>
        <w:pStyle w:val="04CSIPageFormatSubparagraph1"/>
      </w:pPr>
      <w:r>
        <w:t xml:space="preserve">Provide </w:t>
      </w:r>
      <w:r w:rsidR="0028461C">
        <w:t xml:space="preserve">Overhead Rapid Coiling Doors </w:t>
      </w:r>
      <w:r>
        <w:t>that include vision panels with a minimum resis</w:t>
      </w:r>
      <w:r w:rsidR="00FF12A0">
        <w:t>tance to solar heat gain of 0.98</w:t>
      </w:r>
      <w:r>
        <w:t xml:space="preserve"> (SHGC) calculated in accordance with procedures outlined in ANSI/ NFRC 200-2014.</w:t>
      </w:r>
    </w:p>
    <w:p w14:paraId="708E2DCE" w14:textId="2D6EE69D" w:rsidR="00BA71EF" w:rsidRDefault="00BA71EF">
      <w:pPr>
        <w:contextualSpacing w:val="0"/>
      </w:pPr>
    </w:p>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B5A6A01"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9305C0">
        <w:t>contact with coiling</w:t>
      </w:r>
      <w:r w:rsidR="005001A7">
        <w:t xml:space="preserve">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249ABCD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w:t>
      </w:r>
      <w:r w:rsidR="00E51FCA">
        <w:t xml:space="preserve"> and remote diagnostic capabilities</w:t>
      </w:r>
      <w:r>
        <w:t xml:space="preserve">. Fully comply with UL 508, Standard for Industrial Control Equipment. Products not including this design feature will </w:t>
      </w:r>
      <w:r w:rsidR="000B3A69">
        <w:t>not be</w:t>
      </w:r>
      <w:r>
        <w:t xml:space="preserv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0E5E7D9B" w:rsidR="00B97667" w:rsidRDefault="00B97667" w:rsidP="00B97667">
      <w:pPr>
        <w:pStyle w:val="05CSIPageFormatSubparagraph2"/>
      </w:pPr>
      <w:r>
        <w:t>Comply with</w:t>
      </w:r>
      <w:r w:rsidR="00676A55">
        <w:t xml:space="preserve"> standards for</w:t>
      </w:r>
      <w:r>
        <w:t xml:space="preserve"> NEMA Type </w:t>
      </w:r>
      <w:r w:rsidR="00BC1FAF">
        <w:t>1</w:t>
      </w:r>
      <w:r>
        <w:t xml:space="preserve"> / IEC IP</w:t>
      </w:r>
      <w:r w:rsidR="00BF3AF7">
        <w:t>20</w:t>
      </w:r>
      <w:r>
        <w:t xml:space="preserve">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3B792EBF" w14:textId="714E0ECA" w:rsidR="00782A21" w:rsidRPr="00782A21" w:rsidRDefault="00175CF7" w:rsidP="00C11FC9">
      <w:pPr>
        <w:pStyle w:val="06CSIPageFormatSubparagraph3"/>
      </w:pPr>
      <w:r>
        <w:t xml:space="preserve">Manufacturer: </w:t>
      </w:r>
      <w:r w:rsidR="000256AC">
        <w:t>Himmel</w:t>
      </w:r>
      <w:r w:rsidR="00A75FA7">
        <w:t xml:space="preserve"> GmbH</w:t>
      </w:r>
      <w:r w:rsidR="00521966">
        <w:t xml:space="preserve">, </w:t>
      </w:r>
      <w:r w:rsidR="002F0009">
        <w:t xml:space="preserve">Compact </w:t>
      </w:r>
      <w:r w:rsidR="00AC4F57">
        <w:t xml:space="preserve">Door Drum Motor, </w:t>
      </w:r>
      <w:r w:rsidR="00CD4BED">
        <w:t>Type / Model:</w:t>
      </w:r>
      <w:r w:rsidR="001E548A">
        <w:t xml:space="preserve"> </w:t>
      </w:r>
      <w:r w:rsidR="000256AC">
        <w:t>TM 138.1</w:t>
      </w:r>
      <w:r w:rsidR="00293CB3">
        <w:t xml:space="preserve"> x 530</w:t>
      </w:r>
      <w:r w:rsidR="00644A50">
        <w:t xml:space="preserve"> 1.0 kW</w:t>
      </w:r>
      <w:r w:rsidR="00432422">
        <w:t>.</w:t>
      </w:r>
    </w:p>
    <w:p w14:paraId="7520E23F" w14:textId="263FDD60" w:rsidR="00596B45" w:rsidRDefault="00FC5569" w:rsidP="00FA57F9">
      <w:pPr>
        <w:pStyle w:val="05CSIPageFormatSubparagraph2"/>
      </w:pPr>
      <w:r>
        <w:t>Performance / Design Criteria</w:t>
      </w:r>
      <w:r w:rsidR="00596B45">
        <w:t>:</w:t>
      </w:r>
    </w:p>
    <w:p w14:paraId="0A844491" w14:textId="7E6FF986" w:rsidR="000B660F" w:rsidRDefault="000B660F" w:rsidP="00A6039E">
      <w:pPr>
        <w:pStyle w:val="06CSIPageFormatSubparagraph3"/>
      </w:pPr>
      <w:r>
        <w:t>Power</w:t>
      </w:r>
      <w:r w:rsidR="00F36D07">
        <w:t>: 1.00 kW.</w:t>
      </w:r>
    </w:p>
    <w:p w14:paraId="024D744A" w14:textId="7F2D5E36" w:rsidR="00A6039E" w:rsidRDefault="00CB6C4C" w:rsidP="00A6039E">
      <w:pPr>
        <w:pStyle w:val="06CSIPageFormatSubparagraph3"/>
      </w:pPr>
      <w:r>
        <w:t xml:space="preserve">Output Torque: </w:t>
      </w:r>
      <w:r w:rsidR="00E2573C">
        <w:t>61.2</w:t>
      </w:r>
      <w:r w:rsidR="00A6039E">
        <w:t xml:space="preserve"> lb</w:t>
      </w:r>
      <w:r w:rsidR="00DC4EB1">
        <w:t>.-</w:t>
      </w:r>
      <w:r w:rsidR="00A6039E">
        <w:t>f</w:t>
      </w:r>
      <w:r w:rsidR="00DC4EB1">
        <w:t>t</w:t>
      </w:r>
      <w:r w:rsidR="00826FF9">
        <w:t>.</w:t>
      </w:r>
      <w:r w:rsidR="00A6039E">
        <w:t xml:space="preserve"> </w:t>
      </w:r>
      <w:r w:rsidR="00826FF9">
        <w:t>I</w:t>
      </w:r>
      <w:r w:rsidR="00A6039E">
        <w:t>n</w:t>
      </w:r>
      <w:r w:rsidR="00826FF9">
        <w:t>.</w:t>
      </w:r>
      <w:r>
        <w:t xml:space="preserve"> (</w:t>
      </w:r>
      <w:r w:rsidR="00A37A82">
        <w:t>83</w:t>
      </w:r>
      <w:r w:rsidR="00A6039E">
        <w:t xml:space="preserve"> Nm).</w:t>
      </w:r>
    </w:p>
    <w:p w14:paraId="13D68E20" w14:textId="2A567814" w:rsidR="00A6039E" w:rsidRDefault="00A6039E" w:rsidP="00A6039E">
      <w:pPr>
        <w:pStyle w:val="06CSIPageFormatSubparagraph3"/>
      </w:pPr>
      <w:r>
        <w:t>Outpu</w:t>
      </w:r>
      <w:r w:rsidR="00CB6C4C">
        <w:t>t Speed: 1</w:t>
      </w:r>
      <w:r w:rsidR="000F68E6">
        <w:t>10</w:t>
      </w:r>
      <w:r>
        <w:t xml:space="preserve"> rpm.</w:t>
      </w:r>
    </w:p>
    <w:p w14:paraId="67AC5E2E" w14:textId="2CA9CE0C" w:rsidR="00A6039E" w:rsidRDefault="007A2069" w:rsidP="00A6039E">
      <w:pPr>
        <w:pStyle w:val="06CSIPageFormatSubparagraph3"/>
      </w:pPr>
      <w:r>
        <w:t xml:space="preserve">Brake Torque: </w:t>
      </w:r>
      <w:r w:rsidR="00175196">
        <w:t xml:space="preserve">7.8 Nm. </w:t>
      </w:r>
      <w:r w:rsidR="00725415">
        <w:t>Built-in, a</w:t>
      </w:r>
      <w:r w:rsidR="00A6039E">
        <w:t xml:space="preserve">nti-fallback </w:t>
      </w:r>
      <w:r w:rsidR="008731CE">
        <w:t xml:space="preserve">safety brake </w:t>
      </w:r>
      <w:r w:rsidR="00A6039E">
        <w:t>device integrated with operator.</w:t>
      </w:r>
    </w:p>
    <w:p w14:paraId="5DA81B02" w14:textId="28E4AA31" w:rsidR="000146DA" w:rsidRDefault="000146DA" w:rsidP="000146DA">
      <w:pPr>
        <w:pStyle w:val="06CSIPageFormatSubparagraph3"/>
      </w:pPr>
      <w:r>
        <w:t>Emergency Manual Operation: Hand c</w:t>
      </w:r>
      <w:r w:rsidR="00DD6162">
        <w:t>rank</w:t>
      </w:r>
      <w:r>
        <w:t xml:space="preserve">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78B4E4FA" w:rsidR="008731CE" w:rsidRDefault="008731CE" w:rsidP="008731CE">
      <w:pPr>
        <w:pStyle w:val="06CSIPageFormatSubparagraph3"/>
      </w:pPr>
      <w:r>
        <w:t xml:space="preserve">Mounting: </w:t>
      </w:r>
      <w:r w:rsidR="00E70345">
        <w:t>Tubular</w:t>
      </w:r>
      <w:r w:rsidR="0083549C">
        <w:t>, Interior</w:t>
      </w:r>
      <w:r w:rsidR="002152D9">
        <w:t xml:space="preserve"> to Roll Tube</w:t>
      </w:r>
      <w:r>
        <w:t xml:space="preserve">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2258AF64" w14:textId="3E97E127" w:rsidR="006B313E" w:rsidRDefault="004A4CC6" w:rsidP="00B80173">
      <w:pPr>
        <w:pStyle w:val="06CSIPageFormatSubparagraph3"/>
      </w:pPr>
      <w:r>
        <w:t xml:space="preserve">Recommended: </w:t>
      </w:r>
      <w:r w:rsidR="00E87856">
        <w:t>3</w:t>
      </w:r>
      <w:r w:rsidR="006B313E">
        <w:t>-Phase</w:t>
      </w:r>
      <w:r w:rsidR="002A0724">
        <w:t xml:space="preserve"> (Delta</w:t>
      </w:r>
      <w:r w:rsidR="00963A50">
        <w:t>)</w:t>
      </w:r>
      <w:r w:rsidR="00E87856">
        <w:t xml:space="preserve">, </w:t>
      </w:r>
      <w:r w:rsidR="004B6A63">
        <w:t>208</w:t>
      </w:r>
      <w:r w:rsidR="00E87856">
        <w:t>vAC</w:t>
      </w:r>
      <w:r w:rsidR="00CD7DD7">
        <w:t xml:space="preserve"> </w:t>
      </w:r>
      <w:r w:rsidR="00A64245">
        <w:t>to</w:t>
      </w:r>
      <w:r w:rsidR="00CD7DD7">
        <w:t xml:space="preserve"> </w:t>
      </w:r>
      <w:r w:rsidR="00A64245">
        <w:t>575</w:t>
      </w:r>
      <w:r w:rsidR="00753788">
        <w:t>vAC</w:t>
      </w:r>
      <w:r w:rsidR="002A0724">
        <w:t xml:space="preserve">, </w:t>
      </w:r>
      <w:r w:rsidR="00CF5CBA">
        <w:t>6</w:t>
      </w:r>
      <w:r w:rsidR="002A0724">
        <w:t>0</w:t>
      </w:r>
      <w:r w:rsidR="006B313E">
        <w:t xml:space="preserve">Hz, </w:t>
      </w:r>
      <w:r w:rsidR="007F5AE0">
        <w:t>13.3</w:t>
      </w:r>
      <w:r w:rsidR="006B313E">
        <w:t>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335FD9A5" w:rsidR="000408BC" w:rsidRDefault="00FA6E60" w:rsidP="00FA6E60">
      <w:pPr>
        <w:pStyle w:val="05CSIPageFormatSubparagraph2"/>
      </w:pPr>
      <w:r w:rsidRPr="00FA6E60">
        <w:t xml:space="preserve">Type: </w:t>
      </w:r>
      <w:r w:rsidR="00E41957">
        <w:t>1.</w:t>
      </w:r>
      <w:r w:rsidR="000B660F">
        <w:t>5</w:t>
      </w:r>
      <w:r w:rsidRPr="00FA6E60">
        <w:t xml:space="preserve">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 xml:space="preserve">Provide one of the following </w:t>
      </w:r>
      <w:proofErr w:type="gramStart"/>
      <w:r>
        <w:t>type</w:t>
      </w:r>
      <w:proofErr w:type="gramEnd"/>
      <w:r>
        <w:t xml:space="preserve"> as to be considered the basis of design:</w:t>
      </w:r>
    </w:p>
    <w:p w14:paraId="0D950974" w14:textId="1B992039" w:rsidR="00C318CC" w:rsidRDefault="00C318CC" w:rsidP="00E41957">
      <w:pPr>
        <w:pStyle w:val="06CSIPageFormatSubparagraph3"/>
      </w:pPr>
      <w:r>
        <w:t xml:space="preserve">Control Panel: (Standard equipment) Single-Phase </w:t>
      </w:r>
      <w:r w:rsidRPr="001669DE">
        <w:t>Mode</w:t>
      </w:r>
      <w:r w:rsidRPr="00E41957">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4D601DB8" w:rsidR="00C318CC" w:rsidRDefault="00C318CC" w:rsidP="00DE50D3">
      <w:pPr>
        <w:pStyle w:val="05CSIPageFormatSubparagraph2"/>
        <w:numPr>
          <w:ilvl w:val="0"/>
          <w:numId w:val="0"/>
        </w:numPr>
        <w:ind w:left="2304"/>
      </w:pPr>
      <w:r>
        <w:t xml:space="preserve">NEMA Type </w:t>
      </w:r>
      <w:r w:rsidR="009B2CDC">
        <w:t>4</w:t>
      </w:r>
      <w:r>
        <w:t xml:space="preserve"> / IP</w:t>
      </w:r>
      <w:r w:rsidR="0080536E">
        <w:t>66</w:t>
      </w:r>
      <w:r>
        <w:t xml:space="preserve">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1505F4C8" w14:textId="5D271226" w:rsidR="007F567A" w:rsidRDefault="007F567A" w:rsidP="00E41957">
      <w:pPr>
        <w:pStyle w:val="06CSIPageFormatSubparagraph3"/>
      </w:pPr>
      <w:r>
        <w:lastRenderedPageBreak/>
        <w:t>Recommended</w:t>
      </w:r>
      <w:r w:rsidR="002A0724">
        <w:t>: 3</w:t>
      </w:r>
      <w:r>
        <w:t>-Phase (Wye</w:t>
      </w:r>
      <w:r w:rsidR="009B46C5">
        <w:t xml:space="preserve"> Systems Only</w:t>
      </w:r>
      <w:r w:rsidR="002B7EE9">
        <w:t>), 20</w:t>
      </w:r>
      <w:r w:rsidR="00774C95">
        <w:t>8</w:t>
      </w:r>
      <w:r w:rsidR="002A0724">
        <w:t xml:space="preserve">vAC- </w:t>
      </w:r>
      <w:r w:rsidR="00774C95">
        <w:t>575</w:t>
      </w:r>
      <w:r>
        <w:t xml:space="preserve">vAC, 60Hz, </w:t>
      </w:r>
      <w:r w:rsidR="00774C95">
        <w:t>13.3</w:t>
      </w:r>
      <w:r>
        <w:t>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79B9AB01" w:rsidR="008537D9" w:rsidRDefault="00E54134" w:rsidP="009C4A43">
      <w:pPr>
        <w:pStyle w:val="06CSIPageFormatSubparagraph3"/>
      </w:pPr>
      <w:r>
        <w:t>1</w:t>
      </w:r>
      <w:r w:rsidR="008537D9" w:rsidRPr="00747217">
        <w:t>-p</w:t>
      </w:r>
      <w:r w:rsidR="008537D9">
        <w:t xml:space="preserve">hase Control </w:t>
      </w:r>
      <w:r w:rsidR="00F661FE">
        <w:t>Panels</w:t>
      </w:r>
      <w:r w:rsidR="00F661FE" w:rsidRPr="00747217">
        <w:t xml:space="preserve"> </w:t>
      </w:r>
      <w:r w:rsidR="008537D9" w:rsidRPr="00747217">
        <w:t xml:space="preserve">not </w:t>
      </w:r>
      <w:r w:rsidR="008537D9">
        <w:t xml:space="preserve">minimally </w:t>
      </w:r>
      <w:r w:rsidR="008537D9" w:rsidRPr="00747217">
        <w:t xml:space="preserve">compliant with NEMA </w:t>
      </w:r>
      <w:r w:rsidR="008537D9">
        <w:t xml:space="preserve">Type </w:t>
      </w:r>
      <w:r>
        <w:t>3 / IP54</w:t>
      </w:r>
      <w:r w:rsidR="008537D9">
        <w:t xml:space="preserve"> standards</w:t>
      </w:r>
      <w:r w:rsidR="008537D9" w:rsidRPr="00747217">
        <w:t xml:space="preserve"> shall not be accepted</w:t>
      </w:r>
      <w:r w:rsidR="008537D9">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4920CA7E"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0A050D6E" w14:textId="77777777" w:rsidR="008D4580" w:rsidRDefault="008D4580" w:rsidP="008D4580"/>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0BD3298B" w:rsidR="006E7FC3" w:rsidRDefault="006E7FC3" w:rsidP="006E7FC3">
      <w:pPr>
        <w:pStyle w:val="04CSIPageFormatSubparagraph1"/>
      </w:pPr>
      <w:r>
        <w:t xml:space="preserve">Drive unit shall be electrically </w:t>
      </w:r>
      <w:r w:rsidR="001A55EA">
        <w:t>operated and</w:t>
      </w:r>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EE6060C" w:rsidR="006F3934" w:rsidRDefault="00DA7366" w:rsidP="006E7FC3">
      <w:pPr>
        <w:pStyle w:val="04CSIPageFormatSubparagraph1"/>
      </w:pPr>
      <w:r>
        <w:lastRenderedPageBreak/>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2982A093" w14:textId="77777777" w:rsidR="006F3934" w:rsidRDefault="006F3934">
      <w:pPr>
        <w:contextualSpacing w:val="0"/>
        <w:rPr>
          <w:rFonts w:ascii="Times New Roman" w:hAnsi="Times New Roman"/>
          <w:szCs w:val="16"/>
        </w:rPr>
      </w:pPr>
      <w:r>
        <w:br w:type="page"/>
      </w:r>
    </w:p>
    <w:p w14:paraId="4E85DCDC" w14:textId="6F026728" w:rsidR="00AD0AD5" w:rsidRDefault="0078163A" w:rsidP="00AD0AD5">
      <w:pPr>
        <w:pStyle w:val="04CSIPageFormatSubparagraph1"/>
      </w:pPr>
      <w:r>
        <w:lastRenderedPageBreak/>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5B5E8885" w:rsidR="00562248" w:rsidRDefault="005648F1" w:rsidP="00562248">
      <w:pPr>
        <w:pStyle w:val="05CSIPageFormatSubparagraph2"/>
      </w:pPr>
      <w:r>
        <w:t>Roll tube</w:t>
      </w:r>
      <w:r w:rsidR="00562248">
        <w:t xml:space="preserve"> assembly shall be spin tested. Ball bearings to be permanently lubricated type</w:t>
      </w:r>
      <w:r w:rsidR="00FA37AB">
        <w:t>.</w:t>
      </w:r>
    </w:p>
    <w:p w14:paraId="5C593593" w14:textId="69D19D8E" w:rsidR="0013462D" w:rsidRDefault="0013462D" w:rsidP="00AF02D0">
      <w:pPr>
        <w:pStyle w:val="05CSIPageFormatSubparagraph2"/>
      </w:pPr>
      <w:r>
        <w:t>Speed</w:t>
      </w:r>
      <w:r w:rsidR="00F1725F">
        <w:t>:</w:t>
      </w:r>
      <w:r w:rsidR="00AF02D0">
        <w:t xml:space="preserve"> Opening speed shall be up to </w:t>
      </w:r>
      <w:r w:rsidR="000E2ACA">
        <w:t>6</w:t>
      </w:r>
      <w:r>
        <w:t xml:space="preserve">0-inches per second </w:t>
      </w:r>
      <w:r w:rsidR="00AF02D0">
        <w:t>(</w:t>
      </w:r>
      <w:r w:rsidR="00867AD8">
        <w:t>1.52</w:t>
      </w:r>
      <w:r w:rsidR="00CB3AE9">
        <w:t xml:space="preserve"> m/s) </w:t>
      </w:r>
      <w:r w:rsidR="00B658CA">
        <w:t xml:space="preserve">for </w:t>
      </w:r>
      <w:r w:rsidR="00AF02D0" w:rsidRPr="001669DE">
        <w:t>Speed</w:t>
      </w:r>
      <w:r w:rsidR="00AF02D0">
        <w:t>-Commander</w:t>
      </w:r>
      <w:r w:rsidR="00AF02D0" w:rsidRPr="00597182">
        <w:rPr>
          <w:vertAlign w:val="superscript"/>
        </w:rPr>
        <w:t>™</w:t>
      </w:r>
      <w:r w:rsidR="00AF02D0" w:rsidRPr="001669DE">
        <w:rPr>
          <w:spacing w:val="-2"/>
        </w:rPr>
        <w:t xml:space="preserve"> </w:t>
      </w:r>
      <w:r w:rsidR="00AF02D0">
        <w:t>1</w:t>
      </w:r>
      <w:r w:rsidR="000E2ACA">
        <w:t>5</w:t>
      </w:r>
      <w:r w:rsidR="00AF02D0">
        <w:t xml:space="preserve">00 </w:t>
      </w:r>
      <w:r w:rsidR="000E2ACA">
        <w:t>L Compact</w:t>
      </w:r>
      <w:r w:rsidR="00914A1B">
        <w:t>, u</w:t>
      </w:r>
      <w:r>
        <w:t>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652EF81" w:rsidR="00AD0AD5" w:rsidRDefault="00AD0AD5" w:rsidP="00562248">
      <w:pPr>
        <w:pStyle w:val="05CSIPageFormatSubparagraph2"/>
      </w:pPr>
      <w:r>
        <w:t xml:space="preserve">Emergency operation shall be via </w:t>
      </w:r>
      <w:r w:rsidR="0022274D">
        <w:t>optional U</w:t>
      </w:r>
      <w:r w:rsidR="00300205">
        <w:t>PS</w:t>
      </w:r>
      <w:r w:rsidR="006110DC">
        <w:t xml:space="preserve"> Battery Backup </w:t>
      </w:r>
      <w:r w:rsidR="00300205">
        <w:t>System</w:t>
      </w:r>
      <w:r w:rsidR="006110DC">
        <w:t xml:space="preserve"> only.</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4888D4BF"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A80D47">
        <w:t xml:space="preserve"> the following dimensions: </w:t>
      </w:r>
      <w:r w:rsidR="00A52CE8">
        <w:t>5-</w:t>
      </w:r>
      <w:r w:rsidR="00D20E28">
        <w:t>½</w:t>
      </w:r>
      <w:r w:rsidR="001669DE" w:rsidRPr="00B51736">
        <w:t>”</w:t>
      </w:r>
      <w:r w:rsidR="00A80D47">
        <w:t xml:space="preserve"> (1</w:t>
      </w:r>
      <w:r w:rsidR="009C2AB2">
        <w:t>40.0</w:t>
      </w:r>
      <w:r w:rsidR="00E00363">
        <w:t xml:space="preserve"> </w:t>
      </w:r>
      <w:r w:rsidR="001D04A3">
        <w:t>mm)</w:t>
      </w:r>
      <w:r w:rsidR="00D84A71" w:rsidRPr="00B51736">
        <w:t xml:space="preserve"> </w:t>
      </w:r>
      <w:r w:rsidR="00E00363">
        <w:t>wide x</w:t>
      </w:r>
      <w:r w:rsidR="00A80D47">
        <w:t xml:space="preserve"> </w:t>
      </w:r>
      <w:r w:rsidR="00DE5B36">
        <w:t>4</w:t>
      </w:r>
      <w:r w:rsidR="007C36F6">
        <w:t>-</w:t>
      </w:r>
      <w:r w:rsidR="00A80D47">
        <w:t>½</w:t>
      </w:r>
      <w:r w:rsidR="001669DE" w:rsidRPr="00B51736">
        <w:t xml:space="preserve">” </w:t>
      </w:r>
      <w:r w:rsidR="00A80D47">
        <w:t>(</w:t>
      </w:r>
      <w:r w:rsidR="006D2E24">
        <w:t>115</w:t>
      </w:r>
      <w:r w:rsidR="00CA68F5">
        <w:t>.0</w:t>
      </w:r>
      <w:r w:rsidR="00E00363">
        <w:t xml:space="preserve"> </w:t>
      </w:r>
      <w:r w:rsidR="001D04A3">
        <w:t xml:space="preserve">mm) </w:t>
      </w:r>
      <w:r w:rsidR="001669DE" w:rsidRPr="00B51736">
        <w:t>projection.</w:t>
      </w:r>
    </w:p>
    <w:p w14:paraId="04737840" w14:textId="2618BAC0" w:rsidR="001669DE" w:rsidRPr="00B51736" w:rsidRDefault="001669DE" w:rsidP="00AC4709">
      <w:pPr>
        <w:pStyle w:val="05CSIPageFormatSubparagraph2"/>
      </w:pPr>
      <w:r w:rsidRPr="00B51736">
        <w:t xml:space="preserve">Guide </w:t>
      </w:r>
      <w:r w:rsidR="00E00363" w:rsidRPr="00B51736">
        <w:t>Tr</w:t>
      </w:r>
      <w:r w:rsidR="00E00363">
        <w:t xml:space="preserve">acks </w:t>
      </w:r>
      <w:r w:rsidR="008D4FE0">
        <w:t xml:space="preserve">must be </w:t>
      </w:r>
      <w:r w:rsidR="00FC1193">
        <w:t>6060 anodized aluminum</w:t>
      </w:r>
      <w:r w:rsidRPr="00B51736">
        <w:t xml:space="preserve">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L</w:t>
      </w:r>
      <w:r w:rsidR="000C5C44">
        <w:t>esser quality</w:t>
      </w:r>
      <w:r w:rsidRPr="00B51736">
        <w:t xml:space="preserve"> </w:t>
      </w:r>
      <w:r w:rsidR="00E00363" w:rsidRPr="00B51736">
        <w:t xml:space="preserve">Guide Tracks </w:t>
      </w:r>
      <w:r w:rsidRPr="00B51736">
        <w:t>will not be accepted.</w:t>
      </w:r>
    </w:p>
    <w:p w14:paraId="05D7A82B" w14:textId="013E6A77" w:rsidR="003A27A0" w:rsidRDefault="003A27A0" w:rsidP="00AC4709">
      <w:pPr>
        <w:pStyle w:val="05CSIPageFormatSubparagraph2"/>
      </w:pPr>
      <w:r>
        <w:t xml:space="preserve">Design of Guide Tracks to accommodate panel breakaway </w:t>
      </w:r>
      <w:r w:rsidR="00210869">
        <w:t>and mechanical reset</w:t>
      </w:r>
      <w:r w:rsidR="00F720DE">
        <w:t xml:space="preserve"> functionality</w:t>
      </w:r>
      <w:r w:rsidR="00210869">
        <w:t xml:space="preserve">, without </w:t>
      </w:r>
      <w:proofErr w:type="spellStart"/>
      <w:r w:rsidR="00210869">
        <w:t>Windlock</w:t>
      </w:r>
      <w:proofErr w:type="spellEnd"/>
      <w:r w:rsidR="00210869">
        <w:t xml:space="preserve"> panel ends.</w:t>
      </w:r>
    </w:p>
    <w:p w14:paraId="04737841" w14:textId="4CCDBCD9" w:rsidR="00AB21C7" w:rsidRDefault="006D7485" w:rsidP="00AC4709">
      <w:pPr>
        <w:pStyle w:val="05CSIPageFormatSubparagraph2"/>
      </w:pPr>
      <w:r>
        <w:t>Low clearance</w:t>
      </w:r>
      <w:r w:rsidR="00AB21C7" w:rsidRPr="00B51736">
        <w:t xml:space="preserve">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00040DBE">
        <w:t xml:space="preserve"> </w:t>
      </w:r>
      <w:r w:rsidR="000D75B4">
        <w:t xml:space="preserve">with a </w:t>
      </w:r>
      <w:r w:rsidR="00E6529D">
        <w:t>baked-on polyester powder coat</w:t>
      </w:r>
      <w:r w:rsidR="005452CD">
        <w:t xml:space="preserve"> paint finish, RAL color 9006 White Aluminum</w:t>
      </w:r>
      <w:r w:rsidR="00AB21C7" w:rsidRPr="00B51736">
        <w:t>.</w:t>
      </w:r>
    </w:p>
    <w:p w14:paraId="4D540132" w14:textId="454BCC76" w:rsidR="009B4ED1" w:rsidRPr="00B51736" w:rsidRDefault="00E00363" w:rsidP="00AC4709">
      <w:pPr>
        <w:pStyle w:val="05CSIPageFormatSubparagraph2"/>
      </w:pPr>
      <w:r>
        <w:t>Provide Guide Tracks</w:t>
      </w:r>
      <w:r w:rsidR="009B4ED1">
        <w:t xml:space="preserve"> with</w:t>
      </w:r>
      <w:r w:rsidR="008D4FE0">
        <w:t xml:space="preserve"> vinyl</w:t>
      </w:r>
      <w:r w:rsidR="00441899">
        <w:t xml:space="preserve"> weather strips to contact</w:t>
      </w:r>
      <w:r w:rsidR="00AF5691">
        <w:t xml:space="preserve">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w:t>
      </w:r>
      <w:r w:rsidRPr="009155BE">
        <w:rPr>
          <w:vertAlign w:val="superscript"/>
        </w:rPr>
        <w:t xml:space="preserve">™ </w:t>
      </w:r>
      <w:r>
        <w:t>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0D0AC9CC" w:rsidR="00D629DB" w:rsidRDefault="006952C0" w:rsidP="00242A6A">
      <w:pPr>
        <w:pStyle w:val="03CSIPageFormatParagraph"/>
      </w:pPr>
      <w:r>
        <w:t>Door Header</w:t>
      </w:r>
      <w:r w:rsidR="00D629DB" w:rsidRPr="00D629DB">
        <w:t xml:space="preserve">, </w:t>
      </w:r>
      <w:r>
        <w:t>Roll Tube</w:t>
      </w:r>
      <w:r w:rsidR="00144EDE">
        <w:t xml:space="preserve">, </w:t>
      </w:r>
      <w:r w:rsidR="00DD16C2">
        <w:t>Support</w:t>
      </w:r>
      <w:r w:rsidR="00D629DB" w:rsidRPr="00D629DB">
        <w:t xml:space="preserve"> and B</w:t>
      </w:r>
      <w:r w:rsidR="00090521">
        <w:t>earing</w:t>
      </w:r>
      <w:r w:rsidR="00D629DB"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9EC7F68" w:rsidR="00D629DB" w:rsidRDefault="00144EDE" w:rsidP="006C39F2">
      <w:pPr>
        <w:pStyle w:val="05CSIPageFormatSubparagraph2"/>
      </w:pPr>
      <w:r>
        <w:t>Roll</w:t>
      </w:r>
      <w:r w:rsidR="00D30857">
        <w:t xml:space="preserve"> Tube: Provide </w:t>
      </w:r>
      <w:r w:rsidR="00E77005">
        <w:t xml:space="preserve">a </w:t>
      </w:r>
      <w:r w:rsidR="00D30857">
        <w:t>6-</w:t>
      </w:r>
      <w:r w:rsidR="00407102">
        <w:t xml:space="preserve">¼ </w:t>
      </w:r>
      <w:r w:rsidR="00D30857">
        <w:t xml:space="preserve">inch </w:t>
      </w:r>
      <w:r w:rsidR="00D736E6">
        <w:t>(15</w:t>
      </w:r>
      <w:r w:rsidR="006824FF">
        <w:t>9</w:t>
      </w:r>
      <w:r w:rsidR="00D736E6">
        <w:t xml:space="preserve">.0 mm) </w:t>
      </w:r>
      <w:r w:rsidR="00D30857">
        <w:t>diameter hollow barrel Roll Tube</w:t>
      </w:r>
      <w:r w:rsidR="00E77005">
        <w:t xml:space="preserve"> fabricated of high strength steel with a minimum wall thickness of 0.188</w:t>
      </w:r>
      <w:r w:rsidR="00D736E6">
        <w:t>-inches (4.8 mm).</w:t>
      </w:r>
      <w:r w:rsidR="00430995">
        <w:t xml:space="preserve"> </w:t>
      </w:r>
      <w:r w:rsidR="00D754A0">
        <w:t xml:space="preserve">Roll Tube to house </w:t>
      </w:r>
      <w:r w:rsidR="00493115">
        <w:t>a tubular motor</w:t>
      </w:r>
      <w:r w:rsidR="003B1EE3">
        <w:t xml:space="preserve"> and associated wiring.</w:t>
      </w:r>
    </w:p>
    <w:p w14:paraId="5FA68B9C" w14:textId="31429C42" w:rsidR="000D5A39" w:rsidRDefault="000D5A39" w:rsidP="006C39F2">
      <w:pPr>
        <w:pStyle w:val="05CSIPageFormatSubparagraph2"/>
      </w:pPr>
      <w:r>
        <w:t>Roll Tube to comply with standard ASTM A513-15.</w:t>
      </w:r>
    </w:p>
    <w:p w14:paraId="63716851" w14:textId="055FD402" w:rsidR="00A674E8" w:rsidRDefault="00A674E8" w:rsidP="006C39F2">
      <w:pPr>
        <w:pStyle w:val="05CSIPageFormatSubparagraph2"/>
      </w:pPr>
      <w:r>
        <w:t xml:space="preserve">Roll Tube deflection </w:t>
      </w:r>
      <w:r w:rsidR="00EA59C3">
        <w:t xml:space="preserve">shall be limited to 0.01-inches </w:t>
      </w:r>
      <w:r w:rsidR="00C96788">
        <w:t xml:space="preserve">per foot </w:t>
      </w:r>
      <w:r w:rsidR="004D399E">
        <w:t>and shall not exceed 0.14-inches over the entire length.</w:t>
      </w:r>
    </w:p>
    <w:p w14:paraId="54DB15FE" w14:textId="1ED6F231" w:rsidR="00E51D47" w:rsidRDefault="00F865D9" w:rsidP="006C39F2">
      <w:pPr>
        <w:pStyle w:val="05CSIPageFormatSubparagraph2"/>
      </w:pPr>
      <w:r>
        <w:t>Top Plates: (2): Provide one</w:t>
      </w:r>
      <w:r w:rsidR="00E51D47">
        <w:t xml:space="preserve"> </w:t>
      </w:r>
      <w:r w:rsidR="0086483C">
        <w:t xml:space="preserve">⅛” (3.175 mm) </w:t>
      </w:r>
      <w:r w:rsidR="00E51D47">
        <w:t xml:space="preserve">galvanized steel </w:t>
      </w:r>
      <w:r w:rsidR="0086483C">
        <w:t>Top Plate</w:t>
      </w:r>
      <w:r w:rsidR="00E51D47">
        <w:t xml:space="preserve"> per each jamb.</w:t>
      </w:r>
    </w:p>
    <w:p w14:paraId="5248ECBC" w14:textId="4E9FD6D5" w:rsidR="005C4BDB" w:rsidRDefault="000D46A1" w:rsidP="005C4BDB">
      <w:pPr>
        <w:pStyle w:val="05CSIPageFormatSubparagraph2"/>
      </w:pPr>
      <w:r>
        <w:t>Fit</w:t>
      </w:r>
      <w:r w:rsidR="00382B7E">
        <w:t xml:space="preserve"> Top Plates with heavy-duty self-aligning bearings and </w:t>
      </w:r>
      <w:r w:rsidR="00234EC0">
        <w:t>cast-iron</w:t>
      </w:r>
      <w:r w:rsidR="00382B7E">
        <w:t xml:space="preserve"> housings.</w:t>
      </w:r>
      <w:r w:rsidR="004A696D">
        <w:t xml:space="preserve"> 2” (51.0 mm) shaft bearings shall be rated at 10,800</w:t>
      </w:r>
      <w:r w:rsidR="00A27896">
        <w:t xml:space="preserve"> lbs. dynamic, and 6,400 lbs. static loads.</w:t>
      </w:r>
    </w:p>
    <w:p w14:paraId="15219816" w14:textId="7B981ECE" w:rsidR="00DC28C9" w:rsidRDefault="00DC28C9">
      <w:pPr>
        <w:contextualSpacing w:val="0"/>
      </w:pPr>
    </w:p>
    <w:p w14:paraId="4C57AA29" w14:textId="44D4E08E" w:rsidR="00CB62C6" w:rsidRDefault="00DB681D" w:rsidP="004729D4">
      <w:pPr>
        <w:pStyle w:val="03CSIPageFormatParagraph"/>
      </w:pPr>
      <w:r>
        <w:t xml:space="preserve">Door Curtain </w:t>
      </w:r>
      <w:r w:rsidR="006B69C9">
        <w:t>Counterbalance Assemblies</w:t>
      </w:r>
      <w:r w:rsidR="00D13037">
        <w:t>:</w:t>
      </w:r>
    </w:p>
    <w:p w14:paraId="38AF2296" w14:textId="012AECFD" w:rsidR="005E0CD1" w:rsidRDefault="002207F6" w:rsidP="002207F6">
      <w:pPr>
        <w:pStyle w:val="04CSIPageFormatSubparagraph1"/>
      </w:pPr>
      <w:r>
        <w:t>Overhead Rapid Coiling Door</w:t>
      </w:r>
      <w:r w:rsidR="00BB77B6">
        <w:t>s</w:t>
      </w:r>
      <w:r w:rsidR="006A50D4">
        <w:t xml:space="preserve"> (Flexible</w:t>
      </w:r>
      <w:r w:rsidR="00613041">
        <w:t>) shall not require</w:t>
      </w:r>
      <w:r>
        <w:t xml:space="preserve"> counterbalance or panel tensioning system</w:t>
      </w:r>
      <w:r w:rsidR="00613041">
        <w:t>s, or</w:t>
      </w:r>
      <w:r>
        <w:t xml:space="preserve"> </w:t>
      </w:r>
      <w:r w:rsidR="00613041">
        <w:t>require</w:t>
      </w:r>
      <w:r w:rsidR="00BB77B6">
        <w:t xml:space="preserve"> cables, chai</w:t>
      </w:r>
      <w:r w:rsidR="00613041">
        <w:t xml:space="preserve">ns, straps, springs, or pulleys </w:t>
      </w:r>
      <w:r w:rsidR="00913355">
        <w:t>to operate. No exceptions shall be considered.</w:t>
      </w:r>
    </w:p>
    <w:p w14:paraId="71C4158E" w14:textId="1A6F846D" w:rsidR="00712E85" w:rsidRDefault="00712E85">
      <w:pPr>
        <w:contextualSpacing w:val="0"/>
      </w:pPr>
      <w:r>
        <w:br w:type="page"/>
      </w:r>
    </w:p>
    <w:p w14:paraId="63D082EA" w14:textId="780C34F2" w:rsidR="00133C02" w:rsidRDefault="00133C02" w:rsidP="0058710E">
      <w:pPr>
        <w:pStyle w:val="03CSIPageFormatParagraph"/>
      </w:pPr>
      <w:r>
        <w:lastRenderedPageBreak/>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58013669" w:rsidR="001669DE" w:rsidRPr="00133C02" w:rsidRDefault="001669DE" w:rsidP="0058710E">
      <w:pPr>
        <w:pStyle w:val="05CSIPageFormatSubparagraph2"/>
      </w:pPr>
      <w:r w:rsidRPr="00133C02">
        <w:t>Twin</w:t>
      </w:r>
      <w:r w:rsidR="00675A3E">
        <w:t xml:space="preserve"> black,</w:t>
      </w:r>
      <w:r w:rsidRPr="00133C02">
        <w:t xml:space="preserve"> </w:t>
      </w:r>
      <w:r w:rsidR="00675A3E">
        <w:t xml:space="preserve">PVC </w:t>
      </w:r>
      <w:r w:rsidR="00183039">
        <w:t>continuous</w:t>
      </w:r>
      <w:r w:rsidR="00FC77BA">
        <w:t xml:space="preserve"> weather strip</w:t>
      </w:r>
      <w:r w:rsidRPr="00133C02">
        <w:t xml:space="preserve"> seals within the guide tracks.</w:t>
      </w:r>
    </w:p>
    <w:p w14:paraId="7D0D7ED2" w14:textId="77777777" w:rsidR="004B7E4C" w:rsidRPr="00133C02" w:rsidRDefault="004B7E4C" w:rsidP="004B7E4C">
      <w:pPr>
        <w:pStyle w:val="05CSIPageFormatSubparagraph2"/>
      </w:pPr>
      <w:r>
        <w:t xml:space="preserve">One Lintel </w:t>
      </w:r>
      <w:r w:rsidRPr="00133C02">
        <w:t>seal shall be provided for the full width of the</w:t>
      </w:r>
      <w:r>
        <w:t xml:space="preserve"> top of the door, vinyl-loop style. Color: Black.</w:t>
      </w:r>
    </w:p>
    <w:p w14:paraId="2E6CA4B9" w14:textId="5CACD552" w:rsidR="00574DE6" w:rsidRDefault="001433B8" w:rsidP="0058710E">
      <w:pPr>
        <w:pStyle w:val="05CSIPageFormatSubparagraph2"/>
      </w:pPr>
      <w:r>
        <w:t>Provide a</w:t>
      </w:r>
      <w:r w:rsidR="00EC68FA">
        <w:t xml:space="preserve"> </w:t>
      </w:r>
      <w:r w:rsidR="00EF3F3C">
        <w:t>rubber</w:t>
      </w:r>
      <w:r w:rsidR="006F43BF">
        <w:t>, field serviceable</w:t>
      </w:r>
      <w:r w:rsidR="00EC68FA">
        <w:t xml:space="preserve"> </w:t>
      </w:r>
      <w:r>
        <w:t>seal</w:t>
      </w:r>
      <w:r w:rsidR="001669DE" w:rsidRPr="00133C02">
        <w:t xml:space="preserve"> for the </w:t>
      </w:r>
      <w:r w:rsidRPr="00133C02">
        <w:t>Bottom</w:t>
      </w:r>
      <w:r w:rsidR="0067496E">
        <w:t>s</w:t>
      </w:r>
      <w:r>
        <w:t xml:space="preserve"> Panel</w:t>
      </w:r>
      <w:r w:rsidRPr="00133C02">
        <w:t xml:space="preserve"> </w:t>
      </w:r>
      <w:r w:rsidR="001669DE" w:rsidRPr="00133C02">
        <w:t xml:space="preserve">of the door to ensure close fit with uneven </w:t>
      </w:r>
      <w:r>
        <w:t xml:space="preserve">thresholds and </w:t>
      </w:r>
      <w:r w:rsidR="001669DE" w:rsidRPr="00133C02">
        <w:t>floors.</w:t>
      </w:r>
      <w:r w:rsidR="00BE6D31">
        <w:t xml:space="preserve"> Color: </w:t>
      </w:r>
      <w:r w:rsidR="009941D0">
        <w:t>Black</w:t>
      </w:r>
      <w:r w:rsidR="00BE6D31">
        <w:t>.</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68A86E50"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w:t>
      </w:r>
      <w:r w:rsidR="005E09B9">
        <w:t>e of door indicated in this subparagraph. Lighter weight, single ply, polyurethane</w:t>
      </w:r>
      <w:r w:rsidR="00AE7BA1">
        <w:t xml:space="preserve"> or rubber panels will not be acceptable.</w:t>
      </w:r>
      <w:r w:rsidR="005E09B9">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2017657E" w14:textId="71D54E09" w:rsidR="00E330E5" w:rsidRPr="004752B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B5220F">
        <w:t xml:space="preserve"> Panel shall be a </w:t>
      </w:r>
      <w:r w:rsidR="001F2C0A">
        <w:t>continuous</w:t>
      </w:r>
      <w:r w:rsidR="00B5220F">
        <w:t xml:space="preserve"> design using</w:t>
      </w:r>
      <w:r w:rsidR="006026FD">
        <w:t xml:space="preserve"> </w:t>
      </w:r>
      <w:r w:rsidR="004E3F8F">
        <w:t xml:space="preserve">a rectangular vinyl </w:t>
      </w:r>
      <w:r w:rsidR="006B39BE">
        <w:t xml:space="preserve">reinforced </w:t>
      </w:r>
      <w:r w:rsidR="004E3F8F">
        <w:t xml:space="preserve">sheet material joined </w:t>
      </w:r>
      <w:r w:rsidR="00710D59">
        <w:t xml:space="preserve">at top and bottom edges by </w:t>
      </w:r>
      <w:r w:rsidR="00B56F47">
        <w:t xml:space="preserve">a </w:t>
      </w:r>
      <w:r w:rsidR="00710D59">
        <w:t xml:space="preserve">mechanical </w:t>
      </w:r>
      <w:r w:rsidR="007F7CC9">
        <w:t>weld</w:t>
      </w:r>
      <w:r w:rsidR="001A2BE9">
        <w:t xml:space="preserve"> that</w:t>
      </w:r>
      <w:r w:rsidR="00B56F47">
        <w:t xml:space="preserve"> joins to </w:t>
      </w:r>
      <w:r w:rsidR="00A855A0">
        <w:t xml:space="preserve">a vision or screen panel if </w:t>
      </w:r>
      <w:r w:rsidR="00FF49B5">
        <w:t>those options are specified.</w:t>
      </w:r>
      <w:r w:rsidR="006550EC">
        <w:t xml:space="preserve"> Spring steel wind bars</w:t>
      </w:r>
      <w:r w:rsidR="006D4BD9">
        <w:t xml:space="preserve"> with bi-lateral</w:t>
      </w:r>
      <w:r w:rsidR="003D6C53">
        <w:t xml:space="preserve"> nylon rollers </w:t>
      </w:r>
      <w:r w:rsidR="00137405">
        <w:t>retained in a welded curtain pocket</w:t>
      </w:r>
      <w:r w:rsidR="006550EC">
        <w:t xml:space="preserve"> </w:t>
      </w:r>
      <w:r w:rsidR="00B63BD2">
        <w:t xml:space="preserve">for </w:t>
      </w:r>
      <w:r w:rsidR="0097397B">
        <w:t xml:space="preserve">stability and </w:t>
      </w:r>
      <w:r w:rsidR="006F1A78">
        <w:t>curtain retention.</w:t>
      </w:r>
    </w:p>
    <w:p w14:paraId="2868D9E8" w14:textId="1F1F994C" w:rsidR="006A31DD" w:rsidRDefault="004752B8" w:rsidP="006A31DD">
      <w:pPr>
        <w:pStyle w:val="06CSIPageFormatSubparagraph3"/>
      </w:pPr>
      <w:r>
        <w:t xml:space="preserve">Material: </w:t>
      </w:r>
      <w:r w:rsidR="006A31DD">
        <w:t xml:space="preserve">Abrasion resistant, </w:t>
      </w:r>
      <w:r w:rsidR="006A31DD" w:rsidRPr="00F71F47">
        <w:t xml:space="preserve">2-ply </w:t>
      </w:r>
      <w:r w:rsidR="006A31DD">
        <w:t>p</w:t>
      </w:r>
      <w:r w:rsidR="006E1F52">
        <w:t>olyester reinforced</w:t>
      </w:r>
      <w:r w:rsidR="006A31DD">
        <w:t xml:space="preserve"> </w:t>
      </w:r>
      <w:r w:rsidR="00E062E4">
        <w:t>“Commander</w:t>
      </w:r>
      <w:r w:rsidR="006F1A78">
        <w:t>™</w:t>
      </w:r>
      <w:r w:rsidR="00E062E4">
        <w:t xml:space="preserve">” </w:t>
      </w:r>
      <w:r w:rsidR="006A31DD">
        <w:t>PVC sheet.</w:t>
      </w:r>
    </w:p>
    <w:p w14:paraId="04325A0A" w14:textId="77777777" w:rsidR="006A31DD" w:rsidRDefault="006A31DD" w:rsidP="00F71F47">
      <w:pPr>
        <w:pStyle w:val="06CSIPageFormatSubparagraph3"/>
      </w:pPr>
      <w:r>
        <w:t xml:space="preserve">Thickness: </w:t>
      </w:r>
      <w:r w:rsidR="00F71F47">
        <w:t xml:space="preserve">0.110” (2.8 </w:t>
      </w:r>
      <w:r>
        <w:t>mm).</w:t>
      </w:r>
    </w:p>
    <w:p w14:paraId="22F84794" w14:textId="7BE39249" w:rsidR="006A31DD" w:rsidRDefault="006A31DD" w:rsidP="00F71F47">
      <w:pPr>
        <w:pStyle w:val="06CSIPageFormatSubparagraph3"/>
      </w:pPr>
      <w:r>
        <w:t>Weight:</w:t>
      </w:r>
      <w:r w:rsidR="003D789E">
        <w:t xml:space="preserve"> </w:t>
      </w:r>
      <w:r w:rsidR="00E062E4">
        <w:t>58</w:t>
      </w:r>
      <w:r w:rsidR="00253D74">
        <w:t xml:space="preserve"> oz./yd</w:t>
      </w:r>
      <w:r w:rsidR="00253D74" w:rsidRPr="00253D74">
        <w:rPr>
          <w:vertAlign w:val="superscript"/>
        </w:rPr>
        <w:t>2</w:t>
      </w:r>
      <w:r>
        <w:t>.</w:t>
      </w:r>
    </w:p>
    <w:p w14:paraId="79013804" w14:textId="33C9A665" w:rsidR="000279C4" w:rsidRDefault="00454476" w:rsidP="00454476">
      <w:pPr>
        <w:pStyle w:val="06CSIPageFormatSubparagraph3"/>
      </w:pPr>
      <w:r>
        <w:t xml:space="preserve">Temperature Resistance: </w:t>
      </w:r>
      <w:r w:rsidR="000279C4">
        <w:t>-22</w:t>
      </w:r>
      <w:r w:rsidR="000279C4">
        <w:rPr>
          <w:rFonts w:ascii="Helvetica LT Std" w:hAnsi="Helvetica LT Std"/>
        </w:rPr>
        <w:t>°</w:t>
      </w:r>
      <w:r w:rsidR="000279C4">
        <w:t xml:space="preserve"> F to +158</w:t>
      </w:r>
      <w:r w:rsidR="000279C4">
        <w:rPr>
          <w:rFonts w:ascii="Helvetica LT Std" w:hAnsi="Helvetica LT Std"/>
        </w:rPr>
        <w:t>°</w:t>
      </w:r>
      <w:r>
        <w:t xml:space="preserve"> F</w:t>
      </w:r>
      <w:r w:rsidR="007C37F2">
        <w:t>, must</w:t>
      </w:r>
      <w:r w:rsidRPr="00454476">
        <w:t xml:space="preserve"> </w:t>
      </w:r>
      <w:r w:rsidR="007C37F2">
        <w:t>m</w:t>
      </w:r>
      <w:r>
        <w:t>aintain flexibility and stability</w:t>
      </w:r>
      <w:r w:rsidR="007C37F2">
        <w:t>.</w:t>
      </w:r>
    </w:p>
    <w:p w14:paraId="33DBF6B1" w14:textId="599D5090" w:rsidR="004752B8" w:rsidRDefault="000279C4" w:rsidP="00A72174">
      <w:pPr>
        <w:pStyle w:val="06CSIPageFormatSubparagraph3"/>
      </w:pPr>
      <w:r>
        <w:t>Color</w:t>
      </w:r>
      <w:r w:rsidR="00BF6911">
        <w:t xml:space="preserve"> Availability</w:t>
      </w:r>
      <w:r w:rsidR="00707AF2">
        <w:t xml:space="preserve">: </w:t>
      </w:r>
      <w:r w:rsidR="00934560">
        <w:t xml:space="preserve">Gentian </w:t>
      </w:r>
      <w:r w:rsidR="0096157D">
        <w:t>Blue</w:t>
      </w:r>
      <w:r w:rsidR="00934560">
        <w:t xml:space="preserve"> RAL 5010</w:t>
      </w:r>
      <w:r w:rsidR="0096157D">
        <w:t xml:space="preserve">, </w:t>
      </w:r>
      <w:r w:rsidR="00934560">
        <w:t xml:space="preserve">Pure </w:t>
      </w:r>
      <w:r w:rsidR="0096157D">
        <w:t>Orange</w:t>
      </w:r>
      <w:r w:rsidR="00934560">
        <w:t xml:space="preserve"> RAL 2004</w:t>
      </w:r>
      <w:r w:rsidR="0096157D">
        <w:t xml:space="preserve">, </w:t>
      </w:r>
      <w:r w:rsidR="0091207A">
        <w:t xml:space="preserve">Zinc Yellow RAL 1018, Carmine Red RAL 3002, Agate </w:t>
      </w:r>
      <w:r w:rsidR="0096157D">
        <w:t>Gray</w:t>
      </w:r>
      <w:r w:rsidR="0091207A">
        <w:t xml:space="preserve"> RAL 7038</w:t>
      </w:r>
      <w:r w:rsidR="00F8396C">
        <w:t>,</w:t>
      </w:r>
      <w:r w:rsidR="006406F6">
        <w:t xml:space="preserve"> Pure White RAL 9010.</w:t>
      </w:r>
    </w:p>
    <w:p w14:paraId="6937306E" w14:textId="233243B8" w:rsidR="00B40BE9" w:rsidRPr="00B40BE9" w:rsidRDefault="00B40BE9" w:rsidP="00B40BE9">
      <w:pPr>
        <w:pStyle w:val="06CSIPageFormatSubparagraph3"/>
      </w:pPr>
      <w:r>
        <w:t>Lighter weight, single ply, polyurethane or rubber panels will not be accepted.</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39776755" w14:textId="4C0C9AA7" w:rsidR="0031390D" w:rsidRDefault="0031390D" w:rsidP="00D15C1C">
      <w:pPr>
        <w:pStyle w:val="05CSIPageFormatSubparagraph2"/>
      </w:pPr>
      <w:r>
        <w:t>Provide Vision P</w:t>
      </w:r>
      <w:r w:rsidRPr="00D50DC6">
        <w:t xml:space="preserve">anels to be configured </w:t>
      </w:r>
      <w:r>
        <w:t xml:space="preserve">in door curtain </w:t>
      </w:r>
      <w:r w:rsidRPr="00D50DC6">
        <w:t>as indicated on Drawings</w:t>
      </w:r>
      <w:r>
        <w:t>,</w:t>
      </w:r>
      <w:r w:rsidRPr="00D50DC6">
        <w:t xml:space="preserve"> and Door and Hardware Schedules</w:t>
      </w:r>
      <w:r>
        <w:t>.</w:t>
      </w:r>
    </w:p>
    <w:p w14:paraId="61F3B7A7" w14:textId="247A5001" w:rsidR="0050333A" w:rsidRPr="004752B8" w:rsidRDefault="00E24C28" w:rsidP="0050333A">
      <w:pPr>
        <w:pStyle w:val="05CSIPageFormatSubparagraph2"/>
        <w:rPr>
          <w:sz w:val="14"/>
          <w:szCs w:val="14"/>
        </w:rPr>
      </w:pPr>
      <w:r>
        <w:t>Vision Panel</w:t>
      </w:r>
      <w:r w:rsidR="00464946" w:rsidRPr="00D66A0E">
        <w:t xml:space="preserve">:  </w:t>
      </w:r>
      <w:r w:rsidR="007E00AE">
        <w:t xml:space="preserve">A single Vision </w:t>
      </w:r>
      <w:r w:rsidR="00D15C1C" w:rsidRPr="00D15C1C">
        <w:t xml:space="preserve">Panel shall be </w:t>
      </w:r>
      <w:r w:rsidR="00870040">
        <w:t>fabricated</w:t>
      </w:r>
      <w:r w:rsidR="00D15C1C" w:rsidRPr="00D15C1C">
        <w:t xml:space="preserve"> using a </w:t>
      </w:r>
      <w:r w:rsidR="00A70071">
        <w:t xml:space="preserve">transparent rectangular </w:t>
      </w:r>
      <w:r w:rsidR="000D10AE">
        <w:t>poly</w:t>
      </w:r>
      <w:r w:rsidR="00A70071">
        <w:t>vinyl</w:t>
      </w:r>
      <w:r w:rsidR="000D10AE">
        <w:t>chloride</w:t>
      </w:r>
      <w:r w:rsidR="00D15C1C" w:rsidRPr="00D15C1C">
        <w:t xml:space="preserve"> sheet material joined at top and bottom edges by </w:t>
      </w:r>
      <w:r w:rsidR="0050333A">
        <w:t xml:space="preserve">mechanically welded </w:t>
      </w:r>
      <w:r w:rsidR="00420AAE">
        <w:t>joint</w:t>
      </w:r>
      <w:r w:rsidR="00870040">
        <w:t>.</w:t>
      </w:r>
    </w:p>
    <w:p w14:paraId="5B32470D" w14:textId="04F281DC" w:rsidR="00D15C1C" w:rsidRPr="00D15C1C" w:rsidRDefault="00BA6673" w:rsidP="00BC7D41">
      <w:pPr>
        <w:pStyle w:val="05CSIPageFormatSubparagraph2"/>
        <w:numPr>
          <w:ilvl w:val="0"/>
          <w:numId w:val="0"/>
        </w:numPr>
        <w:ind w:left="1872"/>
      </w:pPr>
      <w:r>
        <w:t>Window sections to be full width of opening</w:t>
      </w:r>
      <w:r w:rsidR="00CB6A1F">
        <w:t xml:space="preserve"> and </w:t>
      </w:r>
      <w:r w:rsidR="00492D9F">
        <w:t>begin</w:t>
      </w:r>
      <w:r w:rsidR="00CB6A1F">
        <w:t xml:space="preserve"> </w:t>
      </w:r>
      <w:r w:rsidR="00912F4F">
        <w:t>52 inches (</w:t>
      </w:r>
      <w:r w:rsidR="002727B1">
        <w:t>1.3 m)</w:t>
      </w:r>
      <w:r w:rsidR="00CB6A1F">
        <w:t xml:space="preserve"> height </w:t>
      </w:r>
      <w:r w:rsidR="00E5562C">
        <w:t xml:space="preserve">from finished </w:t>
      </w:r>
      <w:r w:rsidR="00CB6A1F">
        <w:t>floor</w:t>
      </w:r>
      <w:r w:rsidR="00E5562C">
        <w:t xml:space="preserve"> level</w:t>
      </w:r>
      <w:r w:rsidR="00CB6A1F">
        <w:t xml:space="preserve"> to accommodate through vision for both pedestrian and vehicular traffic.</w:t>
      </w:r>
    </w:p>
    <w:p w14:paraId="5BBD40D3" w14:textId="737CFBDC" w:rsidR="002C64FD" w:rsidRDefault="002C64FD" w:rsidP="002C64FD">
      <w:pPr>
        <w:pStyle w:val="06CSIPageFormatSubparagraph3"/>
      </w:pPr>
      <w:r>
        <w:t>Material: Abrasion resistant, transparent PVC sheet.</w:t>
      </w:r>
    </w:p>
    <w:p w14:paraId="066CB7D2" w14:textId="784DCF57" w:rsidR="002C64FD" w:rsidRDefault="0058700B" w:rsidP="002C64FD">
      <w:pPr>
        <w:pStyle w:val="06CSIPageFormatSubparagraph3"/>
      </w:pPr>
      <w:r>
        <w:t>Thickness: 0.078” (2.0</w:t>
      </w:r>
      <w:r w:rsidR="002C64FD">
        <w:t xml:space="preserve"> mm).</w:t>
      </w:r>
    </w:p>
    <w:p w14:paraId="13D4AC9D" w14:textId="7208FA68" w:rsidR="002C64FD" w:rsidRDefault="0058700B" w:rsidP="002C64FD">
      <w:pPr>
        <w:pStyle w:val="06CSIPageFormatSubparagraph3"/>
      </w:pPr>
      <w:r>
        <w:t>Weight: 66</w:t>
      </w:r>
      <w:r w:rsidR="002C64FD">
        <w:t xml:space="preserve"> oz./yd</w:t>
      </w:r>
      <w:r w:rsidR="002C64FD" w:rsidRPr="00DD5C78">
        <w:rPr>
          <w:vertAlign w:val="superscript"/>
        </w:rPr>
        <w:t>2</w:t>
      </w:r>
      <w:r w:rsidR="002C64FD">
        <w:t>.</w:t>
      </w:r>
    </w:p>
    <w:p w14:paraId="60EEB4C9" w14:textId="0649FABB" w:rsidR="002C64FD" w:rsidRDefault="000E1CC8" w:rsidP="002C64FD">
      <w:pPr>
        <w:pStyle w:val="06CSIPageFormatSubparagraph3"/>
      </w:pPr>
      <w:r>
        <w:t>Temperature Resistance: -33° F to +150</w:t>
      </w:r>
      <w:r w:rsidR="002C64FD">
        <w:t>° F, must maintain flexibility and stability.</w:t>
      </w:r>
    </w:p>
    <w:p w14:paraId="409A743D" w14:textId="1F0F5333" w:rsidR="002C64FD" w:rsidRDefault="002C64FD" w:rsidP="002C64FD">
      <w:pPr>
        <w:pStyle w:val="06CSIPageFormatSubparagraph3"/>
      </w:pPr>
      <w:r>
        <w:t xml:space="preserve">Color Availability: </w:t>
      </w:r>
      <w:r w:rsidR="00BC5ACF">
        <w:t>Clear.</w:t>
      </w:r>
    </w:p>
    <w:p w14:paraId="006A0D40" w14:textId="6541F958" w:rsidR="002C64FD" w:rsidRDefault="000E1CC8" w:rsidP="002C64FD">
      <w:pPr>
        <w:pStyle w:val="06CSIPageFormatSubparagraph3"/>
      </w:pPr>
      <w:r>
        <w:t>Lighter weight</w:t>
      </w:r>
      <w:r w:rsidR="002C64FD">
        <w:t>, polyurethane or rubber panels will not be accepted.</w:t>
      </w:r>
    </w:p>
    <w:p w14:paraId="424F598D" w14:textId="2FD89315" w:rsidR="00772EBF" w:rsidRPr="004752B8" w:rsidRDefault="00BC7D41" w:rsidP="00772EBF">
      <w:pPr>
        <w:pStyle w:val="05CSIPageFormatSubparagraph2"/>
        <w:rPr>
          <w:sz w:val="14"/>
          <w:szCs w:val="14"/>
        </w:rPr>
      </w:pPr>
      <w:r>
        <w:t xml:space="preserve">Provide Ventilation Screen Panel to be configured in door curtain as indicated on Drawings, and Door and Hardware Schedules. </w:t>
      </w:r>
      <w:r w:rsidR="0061381D">
        <w:t>Ventilation Panel Screen</w:t>
      </w:r>
      <w:r w:rsidR="00BE3CF9">
        <w:t xml:space="preserve">: </w:t>
      </w:r>
      <w:r w:rsidR="005C15BA">
        <w:t xml:space="preserve">A single Ventilation </w:t>
      </w:r>
      <w:r w:rsidR="00074E8C">
        <w:t xml:space="preserve">Panel shall be a </w:t>
      </w:r>
      <w:r w:rsidR="00D721AF">
        <w:t>con</w:t>
      </w:r>
      <w:r w:rsidR="00CA0C7E">
        <w:t>tinuous</w:t>
      </w:r>
      <w:r w:rsidR="00074E8C">
        <w:t xml:space="preserve"> design using a rectangular vinyl coated</w:t>
      </w:r>
      <w:r w:rsidR="007A4045">
        <w:t xml:space="preserve"> woven fabric</w:t>
      </w:r>
      <w:r w:rsidR="000F547C">
        <w:t xml:space="preserve"> joined at top and bottom edges by </w:t>
      </w:r>
      <w:r w:rsidR="00772EBF">
        <w:t xml:space="preserve">mechanically welded </w:t>
      </w:r>
      <w:r w:rsidR="00CA0C7E">
        <w:t>joint.</w:t>
      </w:r>
    </w:p>
    <w:p w14:paraId="226C2F2B" w14:textId="48711DCD" w:rsidR="000F547C" w:rsidRPr="00D15C1C" w:rsidRDefault="00B3514F" w:rsidP="00772EBF">
      <w:pPr>
        <w:pStyle w:val="05CSIPageFormatSubparagraph2"/>
        <w:numPr>
          <w:ilvl w:val="0"/>
          <w:numId w:val="0"/>
        </w:numPr>
        <w:ind w:left="1872"/>
      </w:pPr>
      <w:r>
        <w:t>Ventilation</w:t>
      </w:r>
      <w:r w:rsidR="000F547C">
        <w:t xml:space="preserve"> sections to be full width of opening </w:t>
      </w:r>
      <w:r w:rsidR="005C15BA">
        <w:t xml:space="preserve">and begin 52 inches (1.3 m) height from finished floor level </w:t>
      </w:r>
      <w:r w:rsidR="000F547C">
        <w:t xml:space="preserve">to accommodate </w:t>
      </w:r>
      <w:r w:rsidR="004F267F">
        <w:t xml:space="preserve">airflow and </w:t>
      </w:r>
      <w:r w:rsidR="000F547C">
        <w:t>through vision for both pedestrian and vehicular traffic.</w:t>
      </w:r>
      <w:r w:rsidR="00DB589B">
        <w:t xml:space="preserve"> </w:t>
      </w:r>
      <w:r w:rsidR="00D6502D">
        <w:t xml:space="preserve">Provide </w:t>
      </w:r>
      <w:r w:rsidR="00DB589B">
        <w:t xml:space="preserve">2-¼” (57.0 mm) wide </w:t>
      </w:r>
      <w:r w:rsidR="00467C28">
        <w:t xml:space="preserve">fabric </w:t>
      </w:r>
      <w:r w:rsidR="00DB589B">
        <w:t>vertical reinforcement strip</w:t>
      </w:r>
      <w:r w:rsidR="00D6502D">
        <w:t>(s)</w:t>
      </w:r>
      <w:r w:rsidR="00F020D5">
        <w:t xml:space="preserve"> at door opening widths greater than 6’-0” (</w:t>
      </w:r>
      <w:r w:rsidR="00467C28">
        <w:t>1.82 m), color to coordinate with ventilation panel color.</w:t>
      </w:r>
    </w:p>
    <w:p w14:paraId="2B5A4C7B" w14:textId="584F10C0" w:rsidR="000F547C" w:rsidRDefault="00193D72" w:rsidP="000F547C">
      <w:pPr>
        <w:pStyle w:val="06CSIPageFormatSubparagraph3"/>
      </w:pPr>
      <w:r>
        <w:t xml:space="preserve">Material: </w:t>
      </w:r>
      <w:r w:rsidR="00505A6C">
        <w:t xml:space="preserve">Abrasion resistant, </w:t>
      </w:r>
      <w:r w:rsidR="00DF00AC">
        <w:t>vinyl coated</w:t>
      </w:r>
      <w:r w:rsidR="0061594B">
        <w:t xml:space="preserve"> 1000 density polyester core yarn in warp and fill.</w:t>
      </w:r>
    </w:p>
    <w:p w14:paraId="4234C594" w14:textId="776C4CCB" w:rsidR="000F547C" w:rsidRDefault="000F547C" w:rsidP="00300178">
      <w:pPr>
        <w:pStyle w:val="06CSIPageFormatSubparagraph3"/>
      </w:pPr>
      <w:r>
        <w:t>Thickness</w:t>
      </w:r>
      <w:r w:rsidR="00300178">
        <w:t>: 0.025” (0.635 mm).</w:t>
      </w:r>
    </w:p>
    <w:p w14:paraId="7D8C8FC2" w14:textId="70FFBE18" w:rsidR="000F547C" w:rsidRDefault="00DD5C78" w:rsidP="000F547C">
      <w:pPr>
        <w:pStyle w:val="06CSIPageFormatSubparagraph3"/>
      </w:pPr>
      <w:r>
        <w:t>Weight: 10.4</w:t>
      </w:r>
      <w:r w:rsidR="000F547C">
        <w:t xml:space="preserve"> oz./yd</w:t>
      </w:r>
      <w:r w:rsidR="000F547C" w:rsidRPr="00DD5C78">
        <w:rPr>
          <w:vertAlign w:val="superscript"/>
        </w:rPr>
        <w:t>2</w:t>
      </w:r>
      <w:r w:rsidR="000F547C">
        <w:t>.</w:t>
      </w:r>
    </w:p>
    <w:p w14:paraId="1474133E" w14:textId="41369111" w:rsidR="000F547C" w:rsidRDefault="0050041A" w:rsidP="000F547C">
      <w:pPr>
        <w:pStyle w:val="06CSIPageFormatSubparagraph3"/>
      </w:pPr>
      <w:r>
        <w:t>Fabric Openness Factor: 46.90%</w:t>
      </w:r>
    </w:p>
    <w:p w14:paraId="4412FE7A" w14:textId="49B94324" w:rsidR="000F547C" w:rsidRDefault="000F547C" w:rsidP="000F547C">
      <w:pPr>
        <w:pStyle w:val="06CSIPageFormatSubparagraph3"/>
      </w:pPr>
      <w:r>
        <w:t xml:space="preserve">Color Availability: </w:t>
      </w:r>
      <w:r w:rsidR="003A459B">
        <w:t>Blue, Green, Black, Yellow, Red, Gray.</w:t>
      </w:r>
    </w:p>
    <w:p w14:paraId="27B956B4" w14:textId="6483DAF8" w:rsidR="000F547C" w:rsidRDefault="0050041A" w:rsidP="000F547C">
      <w:pPr>
        <w:pStyle w:val="06CSIPageFormatSubparagraph3"/>
      </w:pPr>
      <w:r>
        <w:t>Mildew Resistance: No growth, per ASTM G21-96.</w:t>
      </w:r>
    </w:p>
    <w:p w14:paraId="417F12D8" w14:textId="65B9E553" w:rsidR="00F63794" w:rsidRDefault="00BF55FA" w:rsidP="003118BF">
      <w:pPr>
        <w:pStyle w:val="04CSIPageFormatSubparagraph1"/>
      </w:pPr>
      <w:r>
        <w:t>Other Panel Components</w:t>
      </w:r>
      <w:r w:rsidR="00F63794">
        <w:t xml:space="preserve"> (included standard):</w:t>
      </w:r>
    </w:p>
    <w:p w14:paraId="160D112F" w14:textId="5C4B8FED" w:rsidR="00C91A59" w:rsidRDefault="00703C0C" w:rsidP="00420702">
      <w:pPr>
        <w:pStyle w:val="05CSIPageFormatSubparagraph2"/>
      </w:pPr>
      <w:r>
        <w:t>Bottom P</w:t>
      </w:r>
      <w:r w:rsidR="001669DE" w:rsidRPr="00430574">
        <w:t>rofile</w:t>
      </w:r>
      <w:r>
        <w:t xml:space="preserve"> </w:t>
      </w:r>
      <w:r w:rsidR="00A57949">
        <w:t>(</w:t>
      </w:r>
      <w:r w:rsidR="003C3088">
        <w:t xml:space="preserve">standard): </w:t>
      </w:r>
      <w:r w:rsidR="00C91A59" w:rsidRPr="00C91A59">
        <w:t xml:space="preserve">Provide </w:t>
      </w:r>
      <w:r w:rsidR="000417D0">
        <w:t>SoftEdge</w:t>
      </w:r>
      <w:r w:rsidR="000417D0" w:rsidRPr="000417D0">
        <w:rPr>
          <w:vertAlign w:val="superscript"/>
        </w:rPr>
        <w:t>™</w:t>
      </w:r>
      <w:r w:rsidR="000417D0">
        <w:t xml:space="preserve"> </w:t>
      </w:r>
      <w:r w:rsidR="00C91A59" w:rsidRPr="00C91A59">
        <w:t xml:space="preserve">bottom profile consisting of </w:t>
      </w:r>
      <w:r w:rsidR="00B107F2">
        <w:t xml:space="preserve">continuous, self-adjusting </w:t>
      </w:r>
      <w:r w:rsidR="00420702" w:rsidRPr="00420702">
        <w:t>flexible EPDM</w:t>
      </w:r>
      <w:r w:rsidR="00420702">
        <w:t xml:space="preserve"> </w:t>
      </w:r>
      <w:r w:rsidR="00CB44AC">
        <w:t xml:space="preserve">hollow </w:t>
      </w:r>
      <w:r w:rsidR="00420702">
        <w:t>extruded</w:t>
      </w:r>
      <w:r w:rsidR="00B107F2">
        <w:t xml:space="preserve"> weatherproofing</w:t>
      </w:r>
      <w:r w:rsidR="00420702">
        <w:t xml:space="preserve"> section</w:t>
      </w:r>
      <w:r w:rsidR="00CA6ABE" w:rsidRPr="00420702">
        <w:t>,</w:t>
      </w:r>
      <w:r w:rsidR="00CA6ABE">
        <w:t xml:space="preserve"> 1-⅝-inches (42.0 mm) overall thick, </w:t>
      </w:r>
      <w:r w:rsidR="00CB44AC">
        <w:t>3-¾</w:t>
      </w:r>
      <w:r w:rsidR="00011AD0">
        <w:t>-inches (95.25</w:t>
      </w:r>
      <w:r w:rsidR="00CA6ABE">
        <w:t xml:space="preserve"> mm) high. M</w:t>
      </w:r>
      <w:r w:rsidR="00CA6ABE" w:rsidRPr="00B97D41">
        <w:t>aterial</w:t>
      </w:r>
      <w:r w:rsidR="00CA6ABE">
        <w:t>s</w:t>
      </w:r>
      <w:r w:rsidR="00CA6ABE" w:rsidRPr="00B97D41">
        <w:t xml:space="preserve"> to be</w:t>
      </w:r>
      <w:r w:rsidR="00773CBD">
        <w:t xml:space="preserve"> reinforced by spring steel stabilization slat inside the EPDM profile</w:t>
      </w:r>
      <w:r w:rsidR="00C91A59" w:rsidRPr="00C91A59">
        <w:t xml:space="preserve">. Assembly must be designed and fabricated with the manufacturers break away construction from the </w:t>
      </w:r>
      <w:r w:rsidR="005D2FE8" w:rsidRPr="00C91A59">
        <w:t xml:space="preserve">Guide Tracks </w:t>
      </w:r>
      <w:r w:rsidR="00C91A59" w:rsidRPr="00C91A59">
        <w:t>in t</w:t>
      </w:r>
      <w:r w:rsidR="00D81EE9">
        <w:t>he event of impact. Provide two (one per each end of the Bottom Profile</w:t>
      </w:r>
      <w:r w:rsidR="006E2852">
        <w:t>)</w:t>
      </w:r>
      <w:r w:rsidR="00D81EE9">
        <w:t>,</w:t>
      </w:r>
      <w:r w:rsidR="00FC0389">
        <w:t xml:space="preserve"> 5-⅛” L x </w:t>
      </w:r>
      <w:r w:rsidR="005C2A1B">
        <w:t xml:space="preserve">4-⅝” H x 1” D </w:t>
      </w:r>
      <w:r w:rsidR="00FC0389">
        <w:t>(130.175</w:t>
      </w:r>
      <w:r w:rsidR="00230528">
        <w:t xml:space="preserve"> </w:t>
      </w:r>
      <w:r w:rsidR="005B603E">
        <w:t xml:space="preserve">x 117.475 x 25.4 </w:t>
      </w:r>
      <w:r w:rsidR="00230528">
        <w:t xml:space="preserve">mm) </w:t>
      </w:r>
      <w:r w:rsidR="006E2852">
        <w:t>plastic slide assemblies</w:t>
      </w:r>
      <w:r w:rsidR="00C2371D">
        <w:t xml:space="preserve"> with </w:t>
      </w:r>
      <w:r w:rsidR="006E2852">
        <w:t xml:space="preserve">an </w:t>
      </w:r>
      <w:r w:rsidR="00C2371D">
        <w:t>internal butterfly switch</w:t>
      </w:r>
      <w:r w:rsidR="00D81EE9">
        <w:t xml:space="preserve"> (radio transmitter) which travels inside of the Guide Tracks</w:t>
      </w:r>
      <w:r w:rsidR="00C2371D">
        <w:t>.</w:t>
      </w:r>
    </w:p>
    <w:p w14:paraId="2332A181" w14:textId="139E63A9" w:rsidR="00D216F6" w:rsidRPr="00C91A59" w:rsidRDefault="00427D10" w:rsidP="00D216F6">
      <w:pPr>
        <w:pStyle w:val="05CSIPageFormatSubparagraph2"/>
      </w:pPr>
      <w:r>
        <w:t>Bottom Profile</w:t>
      </w:r>
      <w:r w:rsidR="005B2AD6">
        <w:t xml:space="preserve"> (optional): </w:t>
      </w:r>
      <w:r w:rsidR="00D216F6" w:rsidRPr="00C91A59">
        <w:t xml:space="preserve">Provide bottom profile consisting of </w:t>
      </w:r>
      <w:r w:rsidR="00D216F6">
        <w:t xml:space="preserve">flat-faced, hollow extruded aluminum panel, 1-⅝-inches (42.0 mm) overall thick, </w:t>
      </w:r>
      <w:r w:rsidR="00D216F6" w:rsidRPr="008F2BC3">
        <w:t>10-inches (260</w:t>
      </w:r>
      <w:r w:rsidR="00D216F6">
        <w:t>.0 mm) high. M</w:t>
      </w:r>
      <w:r w:rsidR="00D216F6" w:rsidRPr="00B97D41">
        <w:t>aterial</w:t>
      </w:r>
      <w:r w:rsidR="00D216F6">
        <w:t>s</w:t>
      </w:r>
      <w:r w:rsidR="00D216F6" w:rsidRPr="00B97D41">
        <w:t xml:space="preserve"> to be</w:t>
      </w:r>
      <w:r w:rsidR="00D216F6">
        <w:t xml:space="preserve"> minimum 30-gauge thick, clear anodized</w:t>
      </w:r>
      <w:r w:rsidR="00D216F6" w:rsidRPr="00C91A59">
        <w:t xml:space="preserve"> aluminum sections. Assembly must be designed and fabricated with the manufacturers break away construction from the guide tracks in t</w:t>
      </w:r>
      <w:r w:rsidR="00D216F6">
        <w:t xml:space="preserve">he event of impact. Provide a 1-½” (38.0 mm) </w:t>
      </w:r>
      <w:r w:rsidR="00D216F6" w:rsidRPr="00C91A59">
        <w:t>replaceable, self-adjusting, continuous, compressible gasket of flexible EPDM weatherproofing loop. Do not provide fail-safe type automatic reversing edge mechanism in bottom profile.</w:t>
      </w:r>
      <w:r w:rsidR="00D216F6">
        <w:t xml:space="preserve"> </w:t>
      </w:r>
    </w:p>
    <w:p w14:paraId="686A960C" w14:textId="77777777" w:rsidR="00D216F6" w:rsidRDefault="00D216F6" w:rsidP="00D216F6">
      <w:pPr>
        <w:pStyle w:val="06CSIPageFormatSubparagraph3"/>
      </w:pPr>
      <w:r>
        <w:lastRenderedPageBreak/>
        <w:t>Sloped Bottom Profiles: Consult manufacturer for applications with custom Bottom Panel lower-edge angles conforming to sloped threshold conditions. Additional entrapment protection safety features are required (Photoelectric Sensor).</w:t>
      </w:r>
    </w:p>
    <w:p w14:paraId="127D782F" w14:textId="12F4C049" w:rsidR="00345BAF" w:rsidRPr="00173393" w:rsidRDefault="002048AB" w:rsidP="007255DC">
      <w:pPr>
        <w:pStyle w:val="04CSIPageFormatSubparagraph1"/>
        <w:rPr>
          <w:sz w:val="14"/>
          <w:szCs w:val="14"/>
        </w:rPr>
      </w:pPr>
      <w:r>
        <w:t xml:space="preserve">Panel </w:t>
      </w:r>
      <w:r w:rsidR="007255DC">
        <w:t>Joint</w:t>
      </w:r>
      <w:r w:rsidR="00177B72">
        <w:t>s:</w:t>
      </w:r>
    </w:p>
    <w:p w14:paraId="6F275BF8" w14:textId="56563547" w:rsidR="00345BAF" w:rsidRDefault="00723199" w:rsidP="00E02CEA">
      <w:pPr>
        <w:pStyle w:val="05CSIPageFormatSubparagraph2"/>
      </w:pPr>
      <w:r>
        <w:t xml:space="preserve">Profiles to function as stabilizers for fabric panels, and to be of sufficient number to </w:t>
      </w:r>
      <w:r w:rsidR="00E02CEA" w:rsidRPr="00E02CEA">
        <w:t>accommodate existing conditions and shall be an integral part of panel construction res</w:t>
      </w:r>
      <w:r w:rsidR="00E02CEA">
        <w:t>isting all specified wind loads and pressures.</w:t>
      </w:r>
    </w:p>
    <w:p w14:paraId="639EE00B" w14:textId="724C7865" w:rsidR="00830D19" w:rsidRDefault="004107F8" w:rsidP="006E2BD3">
      <w:pPr>
        <w:pStyle w:val="06CSIPageFormatSubparagraph3"/>
      </w:pPr>
      <w:r>
        <w:t>Panel Stabilization: Spring steel</w:t>
      </w:r>
      <w:r w:rsidR="00A068FA">
        <w:t xml:space="preserve"> </w:t>
      </w:r>
      <w:r>
        <w:t>reinforcement</w:t>
      </w:r>
      <w:r w:rsidR="00A068FA">
        <w:t xml:space="preserve">. Provide </w:t>
      </w:r>
      <w:r w:rsidR="000B21B4">
        <w:t xml:space="preserve">panel hinge reinforcement </w:t>
      </w:r>
      <w:r w:rsidR="006E2BD3" w:rsidRPr="006E2BD3">
        <w:t>designed for heavy negative pressure applications and lateral</w:t>
      </w:r>
      <w:r w:rsidR="00A068FA">
        <w:t xml:space="preserve"> movement in accordance with</w:t>
      </w:r>
      <w:r w:rsidR="006E2BD3" w:rsidRPr="006E2BD3">
        <w:t xml:space="preserve"> approved shop drawings.</w:t>
      </w:r>
    </w:p>
    <w:p w14:paraId="7AB3C1EF" w14:textId="77777777" w:rsidR="000C11F5" w:rsidRPr="000C11F5" w:rsidRDefault="000C11F5" w:rsidP="000C11F5">
      <w:pPr>
        <w:pStyle w:val="05CSIPageFormatSubparagraph2"/>
        <w:numPr>
          <w:ilvl w:val="0"/>
          <w:numId w:val="0"/>
        </w:numPr>
      </w:pPr>
    </w:p>
    <w:p w14:paraId="70DF78D0" w14:textId="0CC1BF70" w:rsidR="006E31AD" w:rsidRPr="00FF5E0B" w:rsidRDefault="006E31AD" w:rsidP="002C3932">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0B92B4BE" w:rsidR="006E31AD" w:rsidRDefault="006E31AD" w:rsidP="002D01AE">
      <w:pPr>
        <w:pStyle w:val="04CSIPageFormatSubparagraph1"/>
      </w:pPr>
      <w:r>
        <w:t xml:space="preserve">Do not </w:t>
      </w:r>
      <w:r w:rsidR="00254B26">
        <w:t xml:space="preserve">release doors for fabrication </w:t>
      </w:r>
      <w:r>
        <w:t>until all specified submittal materials have been reviewed, processed, and returned by the Architect</w:t>
      </w:r>
      <w:r w:rsidR="00254B26">
        <w:t xml:space="preserve"> as acceptable</w:t>
      </w:r>
      <w:r>
        <w:t>.</w:t>
      </w:r>
    </w:p>
    <w:p w14:paraId="162C9B5E" w14:textId="77777777" w:rsidR="00BC17D5" w:rsidRDefault="00BC17D5" w:rsidP="00892B1A">
      <w:pPr>
        <w:pStyle w:val="04CSIPageFormatSubparagraph1"/>
        <w:numPr>
          <w:ilvl w:val="0"/>
          <w:numId w:val="0"/>
        </w:numPr>
      </w:pPr>
    </w:p>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 xml:space="preserve">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w:t>
      </w:r>
      <w:proofErr w:type="gramStart"/>
      <w:r>
        <w:t>aforementioned standards</w:t>
      </w:r>
      <w:proofErr w:type="gramEnd"/>
      <w:r>
        <w:t>,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542F40AA"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r w:rsidR="00D97291">
        <w:t>Optional 304 stainless steel finishes to be available as selected.</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1E2E8A40" w:rsidR="00F37899" w:rsidRDefault="00430995" w:rsidP="006C2611">
      <w:pPr>
        <w:pStyle w:val="06CSIPageFormatSubparagraph3"/>
      </w:pPr>
      <w:r>
        <w:t>Guide Tracks, Roll Tube</w:t>
      </w:r>
      <w:r w:rsidR="007D30F9">
        <w:t xml:space="preserve">, Brackets, </w:t>
      </w:r>
      <w:r w:rsidR="00446146">
        <w:t>Chain Guards, Hat Profiles:</w:t>
      </w:r>
      <w:r w:rsidR="00976DC6">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BF93638" w:rsidR="00B67343" w:rsidRDefault="00446146" w:rsidP="00B67343">
      <w:pPr>
        <w:pStyle w:val="06CSIPageFormatSubparagraph3"/>
      </w:pPr>
      <w:r>
        <w:t xml:space="preserve">Door Panels, </w:t>
      </w:r>
      <w:r w:rsidR="004E74CB">
        <w:t>(solid</w:t>
      </w:r>
      <w:r>
        <w:t xml:space="preserve"> types):</w:t>
      </w:r>
      <w:r w:rsidR="00B67343" w:rsidRPr="00F37899">
        <w:t xml:space="preserve">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4F47F0C6"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15ECA8BC" w14:textId="77777777" w:rsidR="00DC1EEF" w:rsidRDefault="00DC1EEF" w:rsidP="00DC1EEF"/>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540AC9FA" w:rsidR="00DE0F1F" w:rsidRDefault="006E630E" w:rsidP="001B0619">
      <w:pPr>
        <w:pStyle w:val="03CSIPageFormatParagraph"/>
        <w:numPr>
          <w:ilvl w:val="1"/>
          <w:numId w:val="19"/>
        </w:numPr>
      </w:pPr>
      <w:r>
        <w:t xml:space="preserve">Fasteners (not supplied by </w:t>
      </w:r>
      <w:r w:rsidR="005A045F">
        <w:t>Door Manufacturer</w:t>
      </w:r>
      <w:r>
        <w:t xml:space="preserve">): </w:t>
      </w:r>
    </w:p>
    <w:p w14:paraId="249FC41F" w14:textId="50D1BB9C" w:rsidR="006E630E" w:rsidRDefault="006E630E" w:rsidP="00DE0F1F">
      <w:pPr>
        <w:pStyle w:val="04CSIPageFormatSubparagraph1"/>
      </w:pPr>
      <w:r>
        <w:t xml:space="preserve">Recycled Content: Fabricated from 100 percent re-melted steel. Fasteners and bolts shall have a </w:t>
      </w:r>
      <w:proofErr w:type="gramStart"/>
      <w:r>
        <w:t>hot-dip</w:t>
      </w:r>
      <w:proofErr w:type="gramEnd"/>
      <w:r>
        <w:t xml:space="preserve"> galvanized protective coating.</w:t>
      </w:r>
    </w:p>
    <w:p w14:paraId="19173979" w14:textId="7109C313" w:rsidR="00892B1A" w:rsidRDefault="00892B1A">
      <w:pPr>
        <w:contextualSpacing w:val="0"/>
      </w:pPr>
      <w:r>
        <w:lastRenderedPageBreak/>
        <w:br w:type="page"/>
      </w:r>
    </w:p>
    <w:p w14:paraId="3724611E" w14:textId="0C0767A3" w:rsidR="00DE0F1F" w:rsidRDefault="00F62F49" w:rsidP="001B0619">
      <w:pPr>
        <w:pStyle w:val="03CSIPageFormatParagraph"/>
        <w:numPr>
          <w:ilvl w:val="1"/>
          <w:numId w:val="19"/>
        </w:numPr>
      </w:pPr>
      <w:r>
        <w:lastRenderedPageBreak/>
        <w:t>Hood</w:t>
      </w:r>
      <w:r w:rsidR="0084217A">
        <w:t xml:space="preserve"> (</w:t>
      </w:r>
      <w:r w:rsidR="006E630E">
        <w:t xml:space="preserve">Motor and </w:t>
      </w:r>
      <w:r w:rsidR="005A045F">
        <w:t>Roll Tube</w:t>
      </w:r>
      <w:r w:rsidR="0084217A">
        <w:t xml:space="preserve">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DD03704"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4E9A4BDA" w14:textId="6C1B1577" w:rsidR="00227F80" w:rsidRDefault="00227F80" w:rsidP="00574C94">
      <w:pPr>
        <w:pStyle w:val="05CSIPageFormatSubparagraph2"/>
      </w:pPr>
      <w:r>
        <w:t xml:space="preserve">Standard </w:t>
      </w:r>
      <w:r w:rsidR="00574C94">
        <w:t xml:space="preserve">Color Finish: </w:t>
      </w:r>
      <w:r w:rsidR="00574C94" w:rsidRPr="00574C94">
        <w:t xml:space="preserve">Include phosphate treatment with baked-on polyester powder coat paint, minimum 2.5 mils (0.065 mm) cured film thickness; ASTM D3363 pencil hardness: H or better. </w:t>
      </w:r>
      <w:r w:rsidR="00F276A8">
        <w:t>Color: RAL 9006 White Aluminum.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44D90167" w14:textId="27C84D52" w:rsidR="00C04503" w:rsidRDefault="007239D0" w:rsidP="007239D0">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2C226A4A" w14:textId="3F1FDFC9"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lastRenderedPageBreak/>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B458A44" w:rsidR="00483CD1" w:rsidRDefault="00483CD1">
      <w:pPr>
        <w:contextualSpacing w:val="0"/>
      </w:pPr>
    </w:p>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4A4B0D44" w:rsidR="00B86CF4" w:rsidRDefault="00B86CF4">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66AD0F14"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182850D4" w14:textId="77777777" w:rsidR="004D65C4" w:rsidRDefault="004D65C4" w:rsidP="004D65C4">
      <w:pPr>
        <w:pStyle w:val="04CSIPageFormatSubparagraph1"/>
        <w:numPr>
          <w:ilvl w:val="0"/>
          <w:numId w:val="0"/>
        </w:numPr>
      </w:pPr>
    </w:p>
    <w:p w14:paraId="43D00EE4" w14:textId="5B4231C8" w:rsidR="002D5E23" w:rsidRDefault="002D5E23" w:rsidP="002D5E23">
      <w:pPr>
        <w:pStyle w:val="03CSIPageFormatParagraph"/>
      </w:pPr>
      <w:r>
        <w:t>Remote Diagnostics:</w:t>
      </w:r>
    </w:p>
    <w:p w14:paraId="157CAB30" w14:textId="7722CB21" w:rsidR="002D5E23" w:rsidRPr="002D5E23" w:rsidRDefault="004D65C4" w:rsidP="004D65C4">
      <w:pPr>
        <w:pStyle w:val="04CSIPageFormatSubparagraph1"/>
      </w:pPr>
      <w:r>
        <w:t xml:space="preserve">Remote Diagnostics Control Module: Hörmann – </w:t>
      </w:r>
      <w:proofErr w:type="spellStart"/>
      <w:r>
        <w:t>SmartControl</w:t>
      </w:r>
      <w:proofErr w:type="spellEnd"/>
      <w:r>
        <w:t xml:space="preserve"> M2M Module. 2 ¾” x 6” x 2” (70 x 152 x 51 mm) (L x W x D) ABS/Polycarbonate, Clear cap with Black housing. Wireless communication via cellular network, includes IMEI and SIM card. Interface via web access portal with secure login. Must be installed inside of Control Panel Unit to </w:t>
      </w:r>
      <w:r w:rsidR="007C6605">
        <w:t>follow</w:t>
      </w:r>
      <w:r>
        <w:t xml:space="preserve">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w:t>
      </w:r>
      <w:r w:rsidR="005704EB">
        <w:lastRenderedPageBreak/>
        <w:t xml:space="preserve">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5DB19155" w:rsidR="006F3934" w:rsidRDefault="006F3934">
      <w:pPr>
        <w:contextualSpacing w:val="0"/>
      </w:pPr>
    </w:p>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535BBF79" w:rsidR="00E505F3" w:rsidRDefault="00E505F3">
      <w:pPr>
        <w:contextualSpacing w:val="0"/>
      </w:pPr>
    </w:p>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5237A6E2" w:rsidR="00794894" w:rsidRDefault="00794894" w:rsidP="00B06EA8">
      <w:pPr>
        <w:pStyle w:val="04CSIPageFormatSubparagraph1"/>
      </w:pPr>
      <w:r>
        <w:t xml:space="preserve">Remove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3093D73" w:rsidR="00AA3E15" w:rsidRDefault="005748BF" w:rsidP="00AA3E15">
      <w:pPr>
        <w:pStyle w:val="03CSIPageFormatParagraph"/>
      </w:pPr>
      <w:r>
        <w:t>In</w:t>
      </w:r>
      <w:r w:rsidR="00AA3E15">
        <w:t xml:space="preserve">terior Mounted Hoods: </w:t>
      </w:r>
    </w:p>
    <w:p w14:paraId="758F97AD" w14:textId="4CBE8AE6" w:rsidR="00AA3E15" w:rsidRDefault="005748BF" w:rsidP="00AA3E15">
      <w:pPr>
        <w:pStyle w:val="04CSIPageFormatSubparagraph1"/>
      </w:pPr>
      <w:r>
        <w:t>Continue finishes</w:t>
      </w:r>
      <w:r w:rsidR="00AA3E15">
        <w:t xml:space="preserve">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 xml:space="preserve">without </w:t>
      </w:r>
      <w:r w:rsidR="005A1C49">
        <w:t>completed finishes installed</w:t>
      </w:r>
      <w:r w:rsidR="00A85D11">
        <w:t>.</w:t>
      </w:r>
    </w:p>
    <w:p w14:paraId="20BAAB6E" w14:textId="69FF1276" w:rsidR="00AA3E15" w:rsidRDefault="00AA3E15" w:rsidP="00AA3E15">
      <w:pPr>
        <w:pStyle w:val="04CSIPageFormatSubparagraph1"/>
      </w:pPr>
      <w:r>
        <w:t xml:space="preserve">Provide </w:t>
      </w:r>
      <w:r w:rsidR="005A1C49">
        <w:t>transition materials</w:t>
      </w:r>
      <w:r>
        <w:t xml:space="preserve"> at Hood perimeter. Integrate into </w:t>
      </w:r>
      <w:r w:rsidR="005A1C49">
        <w:t>adjacent finishes</w:t>
      </w:r>
      <w:r>
        <w:t xml:space="preserv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lastRenderedPageBreak/>
        <w:t>DO NOT INSTALL the door if these conditions are exceeded.</w:t>
      </w:r>
    </w:p>
    <w:p w14:paraId="57171537" w14:textId="2B95D0B9" w:rsidR="00C2104C" w:rsidRDefault="00C2104C">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326DB8FF"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365EDBD0" w14:textId="77777777" w:rsidR="00B06127" w:rsidRDefault="00B06127" w:rsidP="00B06127"/>
    <w:p w14:paraId="197C2370" w14:textId="77777777" w:rsidR="00D922A2" w:rsidRDefault="00D922A2" w:rsidP="00D922A2">
      <w:pPr>
        <w:pStyle w:val="03CSIPageFormatParagraph"/>
      </w:pPr>
      <w:r>
        <w:t>Test Run:</w:t>
      </w:r>
    </w:p>
    <w:p w14:paraId="16C38806" w14:textId="3025D1F0"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35F3B556" w14:textId="68990EDA" w:rsidR="00386C38" w:rsidRDefault="00386C38">
      <w:pPr>
        <w:contextualSpacing w:val="0"/>
      </w:pP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4403D0A7" w:rsidR="00D4200F" w:rsidRDefault="00D4200F" w:rsidP="001F0C47">
      <w:pPr>
        <w:pStyle w:val="04CSIPageFormatSubparagraph1"/>
      </w:pPr>
      <w:r>
        <w:t>Verify all protective film</w:t>
      </w:r>
      <w:r w:rsidR="008B38F0">
        <w:t>s have b</w:t>
      </w:r>
      <w:r w:rsidR="00851A07">
        <w:t>een removed from the door components</w:t>
      </w:r>
      <w:r w:rsidR="008B38F0">
        <w:t xml:space="preserve">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32EA364F" w:rsidR="001F0C47" w:rsidRDefault="001F0C47" w:rsidP="001F0C47">
      <w:pPr>
        <w:pStyle w:val="04CSIPageFormatSubparagraph1"/>
      </w:pPr>
      <w:r>
        <w:t>DO NOT rub over the panels when d</w:t>
      </w:r>
      <w:r w:rsidR="00516173">
        <w:t>ry, otherwise risk of abrasion to</w:t>
      </w:r>
      <w:r>
        <w:t xml:space="preserve">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lastRenderedPageBreak/>
        <w:t>Demonstrate safe and proper operation of the door, including safety features and manufacturer’s recommended protocols.</w:t>
      </w:r>
    </w:p>
    <w:p w14:paraId="3AA9A72F" w14:textId="70922C83" w:rsidR="00587D11" w:rsidRDefault="00AE2AFA" w:rsidP="00587D1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2C29913" w14:textId="77777777" w:rsidR="0039038D" w:rsidRDefault="0039038D" w:rsidP="0039038D">
      <w:pPr>
        <w:pStyle w:val="04CSIPageFormatSubparagraph1"/>
        <w:numPr>
          <w:ilvl w:val="0"/>
          <w:numId w:val="0"/>
        </w:numPr>
      </w:pPr>
    </w:p>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7ED5E1AA"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6E3F3EC0" w14:textId="77777777" w:rsidR="00386C38" w:rsidRDefault="00386C38" w:rsidP="00386C38"/>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 xml:space="preserve">Inspect and maintain the door regularly as described in the manufacturer’s written operations </w:t>
      </w:r>
      <w:proofErr w:type="gramStart"/>
      <w:r>
        <w:t>manual, or</w:t>
      </w:r>
      <w:proofErr w:type="gramEnd"/>
      <w:r>
        <w:t xml:space="preserve">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proofErr w:type="gramStart"/>
      <w:r w:rsidR="00205F74">
        <w:t>device, and</w:t>
      </w:r>
      <w:proofErr w:type="gramEnd"/>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lastRenderedPageBreak/>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3FA67322" w:rsidR="00540CC1" w:rsidRDefault="00540CC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726A872F" w:rsidR="00E7110F" w:rsidRDefault="00E7110F" w:rsidP="00D6369C">
      <w:pPr>
        <w:pStyle w:val="05CSIPageFormatSubparagraph2"/>
      </w:pPr>
      <w:r>
        <w:t xml:space="preserve">Hörmann, </w:t>
      </w:r>
      <w:r w:rsidRPr="00D6369C">
        <w:rPr>
          <w:i/>
        </w:rPr>
        <w:t>Product Data</w:t>
      </w:r>
      <w:r w:rsidR="0082751A">
        <w:rPr>
          <w:i/>
        </w:rPr>
        <w:t xml:space="preserve"> Sheet, Speed-Commander</w:t>
      </w:r>
      <w:r w:rsidR="0082751A" w:rsidRPr="0082751A">
        <w:rPr>
          <w:i/>
          <w:vertAlign w:val="superscript"/>
        </w:rPr>
        <w:t>™</w:t>
      </w:r>
      <w:r w:rsidR="0082751A">
        <w:rPr>
          <w:i/>
        </w:rPr>
        <w:t xml:space="preserve"> 1</w:t>
      </w:r>
      <w:r w:rsidR="00CF1EB6">
        <w:rPr>
          <w:i/>
        </w:rPr>
        <w:t>5</w:t>
      </w:r>
      <w:r w:rsidR="00745B51" w:rsidRPr="00D6369C">
        <w:rPr>
          <w:i/>
        </w:rPr>
        <w:t>00 L</w:t>
      </w:r>
      <w:r w:rsidR="00CF1EB6">
        <w:rPr>
          <w:i/>
        </w:rPr>
        <w:t xml:space="preserve"> Compact</w:t>
      </w:r>
      <w:r w:rsidR="00745B51" w:rsidRPr="00D6369C">
        <w:rPr>
          <w:i/>
        </w:rPr>
        <w:t xml:space="preserve"> (version 1</w:t>
      </w:r>
      <w:r w:rsidR="000B65EA" w:rsidRPr="00D6369C">
        <w:rPr>
          <w:i/>
        </w:rPr>
        <w:t>.</w:t>
      </w:r>
      <w:r w:rsidR="00112F7E">
        <w:rPr>
          <w:i/>
        </w:rPr>
        <w:t>3</w:t>
      </w:r>
      <w:r w:rsidRPr="00D6369C">
        <w:rPr>
          <w:i/>
        </w:rP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118326A3"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 xml:space="preserve">lexon, LLC (Issue </w:t>
      </w:r>
      <w:r w:rsidR="00C2104C">
        <w:rPr>
          <w:b w:val="0"/>
          <w:sz w:val="12"/>
          <w:szCs w:val="12"/>
        </w:rPr>
        <w:t>0</w:t>
      </w:r>
      <w:r w:rsidR="00B808D2">
        <w:rPr>
          <w:b w:val="0"/>
          <w:sz w:val="12"/>
          <w:szCs w:val="12"/>
        </w:rPr>
        <w:t>6</w:t>
      </w:r>
      <w:r w:rsidR="00A514BD">
        <w:rPr>
          <w:b w:val="0"/>
          <w:sz w:val="12"/>
          <w:szCs w:val="12"/>
        </w:rPr>
        <w:t>/</w:t>
      </w:r>
      <w:r w:rsidR="00BB0809">
        <w:rPr>
          <w:b w:val="0"/>
          <w:sz w:val="12"/>
          <w:szCs w:val="12"/>
        </w:rPr>
        <w:t>20</w:t>
      </w:r>
      <w:r w:rsidR="00B408A9">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105644">
      <w:headerReference w:type="even" r:id="rId10"/>
      <w:headerReference w:type="default" r:id="rId11"/>
      <w:footerReference w:type="even" r:id="rId12"/>
      <w:footerReference w:type="default" r:id="rId13"/>
      <w:headerReference w:type="first" r:id="rId14"/>
      <w:footerReference w:type="first" r:id="rId15"/>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44B9E" w14:textId="77777777" w:rsidR="00105644" w:rsidRDefault="00105644" w:rsidP="00A84B4D">
      <w:pPr>
        <w:pStyle w:val="BalloonText"/>
      </w:pPr>
      <w:r>
        <w:separator/>
      </w:r>
    </w:p>
    <w:p w14:paraId="70E5CB1B" w14:textId="77777777" w:rsidR="00105644" w:rsidRDefault="00105644"/>
  </w:endnote>
  <w:endnote w:type="continuationSeparator" w:id="0">
    <w:p w14:paraId="35FC1EBD" w14:textId="77777777" w:rsidR="00105644" w:rsidRDefault="00105644" w:rsidP="00A84B4D">
      <w:pPr>
        <w:pStyle w:val="BalloonText"/>
      </w:pPr>
      <w:r>
        <w:continuationSeparator/>
      </w:r>
    </w:p>
    <w:p w14:paraId="2433FFD8" w14:textId="77777777" w:rsidR="00105644" w:rsidRDefault="00105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C4CBC9-5838-4A12-BB08-0DB0B54D90F9}"/>
  </w:font>
  <w:font w:name="Helvetica LT Std">
    <w:altName w:val="Arial"/>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7F580FE6-1D99-4F96-8E5B-ED747CCF3AF3}"/>
  </w:font>
  <w:font w:name="Calibri">
    <w:panose1 w:val="020F0502020204030204"/>
    <w:charset w:val="00"/>
    <w:family w:val="swiss"/>
    <w:pitch w:val="variable"/>
    <w:sig w:usb0="E4002EFF" w:usb1="C200247B" w:usb2="00000009" w:usb3="00000000" w:csb0="000001FF" w:csb1="00000000"/>
    <w:embedRegular r:id="rId3" w:fontKey="{DF1F218A-241E-4970-944C-68600CF44D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6BBE" w14:textId="77777777" w:rsidR="00B91148" w:rsidRDefault="00B91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AF02D0" w:rsidRPr="00821279" w:rsidRDefault="00AF02D0">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AF02D0" w:rsidRPr="00821279" w14:paraId="317395CA" w14:textId="77777777" w:rsidTr="007064A6">
      <w:tc>
        <w:tcPr>
          <w:tcW w:w="2951" w:type="pct"/>
        </w:tcPr>
        <w:p w14:paraId="0183109B" w14:textId="2E9478C1" w:rsidR="00AF02D0" w:rsidRPr="00821279" w:rsidRDefault="00AF02D0" w:rsidP="001A1DEA">
          <w:pPr>
            <w:pStyle w:val="Footer"/>
            <w:rPr>
              <w:b/>
              <w:szCs w:val="16"/>
            </w:rPr>
          </w:pPr>
          <w:r w:rsidRPr="00821279">
            <w:rPr>
              <w:b/>
              <w:szCs w:val="16"/>
            </w:rPr>
            <w:t>[COMPANY NAME]</w:t>
          </w:r>
        </w:p>
      </w:tc>
      <w:tc>
        <w:tcPr>
          <w:tcW w:w="2049" w:type="pct"/>
        </w:tcPr>
        <w:p w14:paraId="1C20CD60" w14:textId="478227FC" w:rsidR="00AF02D0" w:rsidRPr="00821279" w:rsidRDefault="00AF02D0" w:rsidP="001A1DEA">
          <w:pPr>
            <w:pStyle w:val="Footer"/>
            <w:jc w:val="right"/>
            <w:rPr>
              <w:b/>
              <w:szCs w:val="16"/>
            </w:rPr>
          </w:pPr>
          <w:r w:rsidRPr="00821279">
            <w:rPr>
              <w:b/>
              <w:szCs w:val="16"/>
            </w:rPr>
            <w:t>OVERHEAD RAPID COILING DOORS</w:t>
          </w:r>
        </w:p>
      </w:tc>
    </w:tr>
    <w:tr w:rsidR="00AF02D0" w:rsidRPr="00821279" w14:paraId="7423D2AC" w14:textId="77777777" w:rsidTr="000B65EA">
      <w:trPr>
        <w:trHeight w:val="216"/>
      </w:trPr>
      <w:tc>
        <w:tcPr>
          <w:tcW w:w="2951" w:type="pct"/>
        </w:tcPr>
        <w:p w14:paraId="60E23EE6" w14:textId="77777777" w:rsidR="00B91148" w:rsidRDefault="00AF02D0" w:rsidP="007064A6">
          <w:pPr>
            <w:pStyle w:val="Footer"/>
            <w:rPr>
              <w:b/>
              <w:noProof/>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BB3E61">
            <w:rPr>
              <w:b/>
              <w:noProof/>
              <w:szCs w:val="16"/>
            </w:rPr>
            <w:t>08 33 23 13_</w:t>
          </w:r>
        </w:p>
        <w:p w14:paraId="3A463CBD" w14:textId="28ABC646" w:rsidR="00AF02D0" w:rsidRPr="00821279" w:rsidRDefault="00BB3E61" w:rsidP="007064A6">
          <w:pPr>
            <w:pStyle w:val="Footer"/>
            <w:rPr>
              <w:b/>
              <w:szCs w:val="16"/>
            </w:rPr>
          </w:pPr>
          <w:r>
            <w:rPr>
              <w:b/>
              <w:noProof/>
              <w:szCs w:val="16"/>
            </w:rPr>
            <w:t>Overhead_Rapid_Coiling_Doors_CSI_Spec_SC1500L Compact v1.</w:t>
          </w:r>
          <w:r w:rsidR="007E05AC">
            <w:rPr>
              <w:b/>
              <w:noProof/>
              <w:szCs w:val="16"/>
            </w:rPr>
            <w:t>3</w:t>
          </w:r>
          <w:r w:rsidR="00AF02D0" w:rsidRPr="00821279">
            <w:rPr>
              <w:b/>
              <w:szCs w:val="16"/>
            </w:rPr>
            <w:fldChar w:fldCharType="end"/>
          </w:r>
          <w:r w:rsidR="00B91148">
            <w:rPr>
              <w:b/>
              <w:szCs w:val="16"/>
            </w:rPr>
            <w:t>.docx</w:t>
          </w:r>
        </w:p>
      </w:tc>
      <w:tc>
        <w:tcPr>
          <w:tcW w:w="2049" w:type="pct"/>
        </w:tcPr>
        <w:p w14:paraId="3394F265" w14:textId="28D3099F" w:rsidR="00AF02D0" w:rsidRPr="00821279" w:rsidRDefault="00AF02D0"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4B1763">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4B1763">
            <w:rPr>
              <w:b/>
              <w:noProof/>
              <w:szCs w:val="16"/>
            </w:rPr>
            <w:t>1</w:t>
          </w:r>
          <w:r>
            <w:rPr>
              <w:b/>
              <w:noProof/>
              <w:szCs w:val="16"/>
            </w:rPr>
            <w:fldChar w:fldCharType="end"/>
          </w:r>
        </w:p>
      </w:tc>
    </w:tr>
  </w:tbl>
  <w:p w14:paraId="26F54766" w14:textId="3FD1952B" w:rsidR="00AF02D0" w:rsidRPr="00821279" w:rsidRDefault="00AF02D0"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D3D57" w14:textId="77777777" w:rsidR="00B91148" w:rsidRDefault="00B91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E30F" w14:textId="77777777" w:rsidR="00105644" w:rsidRDefault="00105644" w:rsidP="00A84B4D">
      <w:pPr>
        <w:pStyle w:val="BalloonText"/>
      </w:pPr>
      <w:r>
        <w:separator/>
      </w:r>
    </w:p>
    <w:p w14:paraId="02D977A4" w14:textId="77777777" w:rsidR="00105644" w:rsidRDefault="00105644"/>
  </w:footnote>
  <w:footnote w:type="continuationSeparator" w:id="0">
    <w:p w14:paraId="12E562F4" w14:textId="77777777" w:rsidR="00105644" w:rsidRDefault="00105644" w:rsidP="00A84B4D">
      <w:pPr>
        <w:pStyle w:val="BalloonText"/>
      </w:pPr>
      <w:r>
        <w:continuationSeparator/>
      </w:r>
    </w:p>
    <w:p w14:paraId="0511E16B" w14:textId="77777777" w:rsidR="00105644" w:rsidRDefault="00105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67ED" w14:textId="77777777" w:rsidR="00B91148" w:rsidRDefault="00B91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AF02D0" w:rsidRPr="00821279" w14:paraId="4A18411F" w14:textId="77777777" w:rsidTr="00B163EA">
      <w:tc>
        <w:tcPr>
          <w:tcW w:w="2500" w:type="pct"/>
        </w:tcPr>
        <w:p w14:paraId="1C9D47AE" w14:textId="57561CEA" w:rsidR="00AF02D0" w:rsidRPr="00821279" w:rsidRDefault="00AF02D0" w:rsidP="00FC7819">
          <w:pPr>
            <w:pStyle w:val="Header"/>
            <w:spacing w:before="60"/>
            <w:rPr>
              <w:b/>
              <w:szCs w:val="16"/>
            </w:rPr>
          </w:pPr>
          <w:r w:rsidRPr="00821279">
            <w:rPr>
              <w:b/>
              <w:szCs w:val="16"/>
            </w:rPr>
            <w:t>[PROJECT NO.]</w:t>
          </w:r>
        </w:p>
      </w:tc>
      <w:tc>
        <w:tcPr>
          <w:tcW w:w="2500" w:type="pct"/>
        </w:tcPr>
        <w:p w14:paraId="58D3A2C5" w14:textId="3EEA2BB5" w:rsidR="00AF02D0" w:rsidRPr="00821279" w:rsidRDefault="00AF02D0" w:rsidP="00B35624">
          <w:pPr>
            <w:pStyle w:val="Header"/>
            <w:spacing w:before="60"/>
            <w:jc w:val="right"/>
            <w:rPr>
              <w:b/>
              <w:szCs w:val="16"/>
            </w:rPr>
          </w:pPr>
          <w:r w:rsidRPr="00821279">
            <w:rPr>
              <w:b/>
              <w:szCs w:val="16"/>
            </w:rPr>
            <w:t>[PROJECT NAME]</w:t>
          </w:r>
        </w:p>
      </w:tc>
    </w:tr>
    <w:tr w:rsidR="00AF02D0" w:rsidRPr="00821279" w14:paraId="39EBDF84" w14:textId="77777777" w:rsidTr="00B163EA">
      <w:tc>
        <w:tcPr>
          <w:tcW w:w="2500" w:type="pct"/>
        </w:tcPr>
        <w:p w14:paraId="1F872F23" w14:textId="46DC25AF" w:rsidR="00AF02D0" w:rsidRPr="00821279" w:rsidRDefault="00AF02D0" w:rsidP="00FC7819">
          <w:pPr>
            <w:pStyle w:val="Header"/>
            <w:spacing w:before="60"/>
            <w:rPr>
              <w:b/>
              <w:szCs w:val="16"/>
            </w:rPr>
          </w:pPr>
          <w:r w:rsidRPr="00821279">
            <w:rPr>
              <w:b/>
              <w:szCs w:val="16"/>
            </w:rPr>
            <w:t>[DATE]</w:t>
          </w:r>
        </w:p>
      </w:tc>
      <w:tc>
        <w:tcPr>
          <w:tcW w:w="2500" w:type="pct"/>
        </w:tcPr>
        <w:p w14:paraId="20280245" w14:textId="70DFE879" w:rsidR="00AF02D0" w:rsidRPr="00821279" w:rsidRDefault="00AF02D0" w:rsidP="00B35624">
          <w:pPr>
            <w:pStyle w:val="Header"/>
            <w:spacing w:before="60"/>
            <w:jc w:val="right"/>
            <w:rPr>
              <w:b/>
              <w:szCs w:val="16"/>
            </w:rPr>
          </w:pPr>
          <w:r w:rsidRPr="00821279">
            <w:rPr>
              <w:b/>
              <w:szCs w:val="16"/>
            </w:rPr>
            <w:t>[PROJECT LOCATION]</w:t>
          </w:r>
        </w:p>
      </w:tc>
    </w:tr>
  </w:tbl>
  <w:p w14:paraId="7B7CB5DA" w14:textId="66D27130" w:rsidR="00AF02D0" w:rsidRPr="00821279" w:rsidRDefault="00AF02D0"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927C" w14:textId="77777777" w:rsidR="00B91148" w:rsidRDefault="00B91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5303174">
    <w:abstractNumId w:val="6"/>
  </w:num>
  <w:num w:numId="2" w16cid:durableId="1310867811">
    <w:abstractNumId w:val="2"/>
  </w:num>
  <w:num w:numId="3" w16cid:durableId="1367371015">
    <w:abstractNumId w:val="3"/>
  </w:num>
  <w:num w:numId="4" w16cid:durableId="217975946">
    <w:abstractNumId w:val="7"/>
  </w:num>
  <w:num w:numId="5" w16cid:durableId="440880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46837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18017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14075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544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52388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55377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75482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54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088132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6114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2370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2510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0307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0967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23858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10805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1694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23028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95980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40049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57757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9402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9433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6166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5428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7910863">
    <w:abstractNumId w:val="8"/>
  </w:num>
  <w:num w:numId="32" w16cid:durableId="1807043274">
    <w:abstractNumId w:val="1"/>
  </w:num>
  <w:num w:numId="33" w16cid:durableId="408431574">
    <w:abstractNumId w:val="4"/>
  </w:num>
  <w:num w:numId="34" w16cid:durableId="404567494">
    <w:abstractNumId w:val="5"/>
  </w:num>
  <w:num w:numId="35" w16cid:durableId="74671633">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1AD0"/>
    <w:rsid w:val="00012039"/>
    <w:rsid w:val="000146DA"/>
    <w:rsid w:val="000154F7"/>
    <w:rsid w:val="000158F9"/>
    <w:rsid w:val="00020ADD"/>
    <w:rsid w:val="000215C4"/>
    <w:rsid w:val="00023204"/>
    <w:rsid w:val="000236BC"/>
    <w:rsid w:val="00023FA4"/>
    <w:rsid w:val="00024663"/>
    <w:rsid w:val="00024BB7"/>
    <w:rsid w:val="000256AC"/>
    <w:rsid w:val="00025E27"/>
    <w:rsid w:val="00026371"/>
    <w:rsid w:val="00026392"/>
    <w:rsid w:val="00026530"/>
    <w:rsid w:val="00026CF4"/>
    <w:rsid w:val="000276D3"/>
    <w:rsid w:val="000279C4"/>
    <w:rsid w:val="000302E0"/>
    <w:rsid w:val="00030FF9"/>
    <w:rsid w:val="000316B2"/>
    <w:rsid w:val="00032865"/>
    <w:rsid w:val="00032D33"/>
    <w:rsid w:val="00033280"/>
    <w:rsid w:val="00034377"/>
    <w:rsid w:val="0003485A"/>
    <w:rsid w:val="00034E30"/>
    <w:rsid w:val="00035DB8"/>
    <w:rsid w:val="00036D27"/>
    <w:rsid w:val="000408BC"/>
    <w:rsid w:val="00040DBE"/>
    <w:rsid w:val="000417D0"/>
    <w:rsid w:val="000445FF"/>
    <w:rsid w:val="0004478E"/>
    <w:rsid w:val="00044C14"/>
    <w:rsid w:val="00044FF9"/>
    <w:rsid w:val="00047D74"/>
    <w:rsid w:val="00051560"/>
    <w:rsid w:val="00051BE3"/>
    <w:rsid w:val="00054000"/>
    <w:rsid w:val="00054B62"/>
    <w:rsid w:val="000552A1"/>
    <w:rsid w:val="000556B5"/>
    <w:rsid w:val="000579FC"/>
    <w:rsid w:val="00062C7B"/>
    <w:rsid w:val="000638C6"/>
    <w:rsid w:val="000641CB"/>
    <w:rsid w:val="00064909"/>
    <w:rsid w:val="000663BF"/>
    <w:rsid w:val="000668B1"/>
    <w:rsid w:val="00070693"/>
    <w:rsid w:val="00071781"/>
    <w:rsid w:val="000718D2"/>
    <w:rsid w:val="00071C38"/>
    <w:rsid w:val="000724BD"/>
    <w:rsid w:val="00072C5C"/>
    <w:rsid w:val="00073153"/>
    <w:rsid w:val="00073DD3"/>
    <w:rsid w:val="00074066"/>
    <w:rsid w:val="00074E8C"/>
    <w:rsid w:val="00076C87"/>
    <w:rsid w:val="00076EB5"/>
    <w:rsid w:val="00080A26"/>
    <w:rsid w:val="000810FF"/>
    <w:rsid w:val="00081DA0"/>
    <w:rsid w:val="00083C97"/>
    <w:rsid w:val="0008414B"/>
    <w:rsid w:val="00087F56"/>
    <w:rsid w:val="00090521"/>
    <w:rsid w:val="00090790"/>
    <w:rsid w:val="000920FB"/>
    <w:rsid w:val="00093518"/>
    <w:rsid w:val="00093B81"/>
    <w:rsid w:val="00093E81"/>
    <w:rsid w:val="00094C2F"/>
    <w:rsid w:val="0009590B"/>
    <w:rsid w:val="00096569"/>
    <w:rsid w:val="000971AE"/>
    <w:rsid w:val="000972FA"/>
    <w:rsid w:val="00097DB7"/>
    <w:rsid w:val="000A32BA"/>
    <w:rsid w:val="000A34F7"/>
    <w:rsid w:val="000A5853"/>
    <w:rsid w:val="000A73AA"/>
    <w:rsid w:val="000B0908"/>
    <w:rsid w:val="000B1FD2"/>
    <w:rsid w:val="000B21B4"/>
    <w:rsid w:val="000B2E20"/>
    <w:rsid w:val="000B3365"/>
    <w:rsid w:val="000B3A69"/>
    <w:rsid w:val="000B65C8"/>
    <w:rsid w:val="000B65EA"/>
    <w:rsid w:val="000B660F"/>
    <w:rsid w:val="000B6E81"/>
    <w:rsid w:val="000B6FA4"/>
    <w:rsid w:val="000C11F5"/>
    <w:rsid w:val="000C277F"/>
    <w:rsid w:val="000C315C"/>
    <w:rsid w:val="000C4424"/>
    <w:rsid w:val="000C4898"/>
    <w:rsid w:val="000C57EA"/>
    <w:rsid w:val="000C5C44"/>
    <w:rsid w:val="000C73A0"/>
    <w:rsid w:val="000C7E7D"/>
    <w:rsid w:val="000D03F1"/>
    <w:rsid w:val="000D10AE"/>
    <w:rsid w:val="000D1ED8"/>
    <w:rsid w:val="000D2428"/>
    <w:rsid w:val="000D2AD1"/>
    <w:rsid w:val="000D2DCE"/>
    <w:rsid w:val="000D3438"/>
    <w:rsid w:val="000D46A1"/>
    <w:rsid w:val="000D5A39"/>
    <w:rsid w:val="000D75B4"/>
    <w:rsid w:val="000E0957"/>
    <w:rsid w:val="000E1CC8"/>
    <w:rsid w:val="000E2ACA"/>
    <w:rsid w:val="000E3200"/>
    <w:rsid w:val="000E395B"/>
    <w:rsid w:val="000E54A5"/>
    <w:rsid w:val="000E7941"/>
    <w:rsid w:val="000F0A5B"/>
    <w:rsid w:val="000F1729"/>
    <w:rsid w:val="000F17AB"/>
    <w:rsid w:val="000F38C3"/>
    <w:rsid w:val="000F4680"/>
    <w:rsid w:val="000F547C"/>
    <w:rsid w:val="000F68E6"/>
    <w:rsid w:val="000F75C9"/>
    <w:rsid w:val="00100E43"/>
    <w:rsid w:val="00105644"/>
    <w:rsid w:val="00105990"/>
    <w:rsid w:val="001068D3"/>
    <w:rsid w:val="0010763B"/>
    <w:rsid w:val="00107871"/>
    <w:rsid w:val="00110AD4"/>
    <w:rsid w:val="00112CC8"/>
    <w:rsid w:val="00112F7E"/>
    <w:rsid w:val="00114021"/>
    <w:rsid w:val="00115213"/>
    <w:rsid w:val="0011639E"/>
    <w:rsid w:val="00116A19"/>
    <w:rsid w:val="001172A8"/>
    <w:rsid w:val="00117FB9"/>
    <w:rsid w:val="0012089B"/>
    <w:rsid w:val="00121216"/>
    <w:rsid w:val="001213B6"/>
    <w:rsid w:val="00122C24"/>
    <w:rsid w:val="00124630"/>
    <w:rsid w:val="001269AD"/>
    <w:rsid w:val="001309C8"/>
    <w:rsid w:val="001321C8"/>
    <w:rsid w:val="0013240A"/>
    <w:rsid w:val="00132482"/>
    <w:rsid w:val="00133346"/>
    <w:rsid w:val="00133C02"/>
    <w:rsid w:val="0013430E"/>
    <w:rsid w:val="0013462D"/>
    <w:rsid w:val="001353A4"/>
    <w:rsid w:val="001354A0"/>
    <w:rsid w:val="00137405"/>
    <w:rsid w:val="00137791"/>
    <w:rsid w:val="001409AA"/>
    <w:rsid w:val="0014181F"/>
    <w:rsid w:val="00142A37"/>
    <w:rsid w:val="001433B8"/>
    <w:rsid w:val="00143C48"/>
    <w:rsid w:val="00144622"/>
    <w:rsid w:val="00144EDE"/>
    <w:rsid w:val="001463E1"/>
    <w:rsid w:val="00146A0C"/>
    <w:rsid w:val="001470D3"/>
    <w:rsid w:val="001505E4"/>
    <w:rsid w:val="00151468"/>
    <w:rsid w:val="00152CA3"/>
    <w:rsid w:val="00152DED"/>
    <w:rsid w:val="0015391C"/>
    <w:rsid w:val="00153B5C"/>
    <w:rsid w:val="001552D1"/>
    <w:rsid w:val="00157528"/>
    <w:rsid w:val="00157DF7"/>
    <w:rsid w:val="00157E2D"/>
    <w:rsid w:val="0016034F"/>
    <w:rsid w:val="00162973"/>
    <w:rsid w:val="001629F2"/>
    <w:rsid w:val="00162AD4"/>
    <w:rsid w:val="001630E6"/>
    <w:rsid w:val="00163A61"/>
    <w:rsid w:val="001669DE"/>
    <w:rsid w:val="00166E58"/>
    <w:rsid w:val="001702CC"/>
    <w:rsid w:val="0017090B"/>
    <w:rsid w:val="00170C61"/>
    <w:rsid w:val="00171F70"/>
    <w:rsid w:val="00172817"/>
    <w:rsid w:val="00173393"/>
    <w:rsid w:val="00174804"/>
    <w:rsid w:val="00175196"/>
    <w:rsid w:val="00175B03"/>
    <w:rsid w:val="00175CF7"/>
    <w:rsid w:val="00176D79"/>
    <w:rsid w:val="00176EE5"/>
    <w:rsid w:val="001773C1"/>
    <w:rsid w:val="00177B72"/>
    <w:rsid w:val="00180C6F"/>
    <w:rsid w:val="00181978"/>
    <w:rsid w:val="00181AAB"/>
    <w:rsid w:val="00182E40"/>
    <w:rsid w:val="00183039"/>
    <w:rsid w:val="00183150"/>
    <w:rsid w:val="0018324C"/>
    <w:rsid w:val="00183792"/>
    <w:rsid w:val="00183D57"/>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BE9"/>
    <w:rsid w:val="001A2E23"/>
    <w:rsid w:val="001A2F2A"/>
    <w:rsid w:val="001A55EA"/>
    <w:rsid w:val="001A5C2F"/>
    <w:rsid w:val="001A62DB"/>
    <w:rsid w:val="001A64DE"/>
    <w:rsid w:val="001A66FC"/>
    <w:rsid w:val="001A6AE3"/>
    <w:rsid w:val="001A7390"/>
    <w:rsid w:val="001B0619"/>
    <w:rsid w:val="001B1ABD"/>
    <w:rsid w:val="001B2020"/>
    <w:rsid w:val="001B4235"/>
    <w:rsid w:val="001B5A0B"/>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6CC0"/>
    <w:rsid w:val="001D7804"/>
    <w:rsid w:val="001D780C"/>
    <w:rsid w:val="001E063A"/>
    <w:rsid w:val="001E0CB9"/>
    <w:rsid w:val="001E134E"/>
    <w:rsid w:val="001E3845"/>
    <w:rsid w:val="001E3928"/>
    <w:rsid w:val="001E3ADF"/>
    <w:rsid w:val="001E548A"/>
    <w:rsid w:val="001E6449"/>
    <w:rsid w:val="001F02DC"/>
    <w:rsid w:val="001F0C47"/>
    <w:rsid w:val="001F13CA"/>
    <w:rsid w:val="001F1B57"/>
    <w:rsid w:val="001F2C0A"/>
    <w:rsid w:val="001F3B36"/>
    <w:rsid w:val="001F3C4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486F"/>
    <w:rsid w:val="00215280"/>
    <w:rsid w:val="002152D9"/>
    <w:rsid w:val="00216445"/>
    <w:rsid w:val="00216C0E"/>
    <w:rsid w:val="00217D57"/>
    <w:rsid w:val="002207F6"/>
    <w:rsid w:val="002208CE"/>
    <w:rsid w:val="00222524"/>
    <w:rsid w:val="0022274D"/>
    <w:rsid w:val="00222973"/>
    <w:rsid w:val="00222F0F"/>
    <w:rsid w:val="00223834"/>
    <w:rsid w:val="00224D7E"/>
    <w:rsid w:val="002261EF"/>
    <w:rsid w:val="002265B4"/>
    <w:rsid w:val="00227F80"/>
    <w:rsid w:val="002300A4"/>
    <w:rsid w:val="00230528"/>
    <w:rsid w:val="0023129C"/>
    <w:rsid w:val="002319D7"/>
    <w:rsid w:val="00231D0C"/>
    <w:rsid w:val="002338C6"/>
    <w:rsid w:val="0023420F"/>
    <w:rsid w:val="00234EC0"/>
    <w:rsid w:val="00240048"/>
    <w:rsid w:val="002422A4"/>
    <w:rsid w:val="00242A6A"/>
    <w:rsid w:val="002448F6"/>
    <w:rsid w:val="002448F9"/>
    <w:rsid w:val="00244948"/>
    <w:rsid w:val="00244CA0"/>
    <w:rsid w:val="0024509D"/>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661"/>
    <w:rsid w:val="00266B9E"/>
    <w:rsid w:val="00266BC7"/>
    <w:rsid w:val="00270063"/>
    <w:rsid w:val="0027007C"/>
    <w:rsid w:val="00270CD6"/>
    <w:rsid w:val="0027126B"/>
    <w:rsid w:val="002727B1"/>
    <w:rsid w:val="00273553"/>
    <w:rsid w:val="00273594"/>
    <w:rsid w:val="002743F2"/>
    <w:rsid w:val="00274E95"/>
    <w:rsid w:val="00277DD2"/>
    <w:rsid w:val="00280D2B"/>
    <w:rsid w:val="00281434"/>
    <w:rsid w:val="002815AE"/>
    <w:rsid w:val="00284160"/>
    <w:rsid w:val="0028461C"/>
    <w:rsid w:val="00287C65"/>
    <w:rsid w:val="00292A0B"/>
    <w:rsid w:val="00293CB3"/>
    <w:rsid w:val="00294E44"/>
    <w:rsid w:val="002965CB"/>
    <w:rsid w:val="00296F2F"/>
    <w:rsid w:val="002A052A"/>
    <w:rsid w:val="002A0724"/>
    <w:rsid w:val="002A0937"/>
    <w:rsid w:val="002A0B18"/>
    <w:rsid w:val="002A0D8A"/>
    <w:rsid w:val="002A17FA"/>
    <w:rsid w:val="002A26D4"/>
    <w:rsid w:val="002A2FC0"/>
    <w:rsid w:val="002A68CE"/>
    <w:rsid w:val="002A6A8A"/>
    <w:rsid w:val="002B3EC9"/>
    <w:rsid w:val="002B41C1"/>
    <w:rsid w:val="002B438D"/>
    <w:rsid w:val="002B7412"/>
    <w:rsid w:val="002B7759"/>
    <w:rsid w:val="002B782D"/>
    <w:rsid w:val="002B7B33"/>
    <w:rsid w:val="002B7EE9"/>
    <w:rsid w:val="002C0AFE"/>
    <w:rsid w:val="002C1772"/>
    <w:rsid w:val="002C269C"/>
    <w:rsid w:val="002C2721"/>
    <w:rsid w:val="002C3932"/>
    <w:rsid w:val="002C396C"/>
    <w:rsid w:val="002C3F17"/>
    <w:rsid w:val="002C480B"/>
    <w:rsid w:val="002C5CB2"/>
    <w:rsid w:val="002C64FD"/>
    <w:rsid w:val="002C6E07"/>
    <w:rsid w:val="002C731C"/>
    <w:rsid w:val="002D01AE"/>
    <w:rsid w:val="002D0415"/>
    <w:rsid w:val="002D2006"/>
    <w:rsid w:val="002D267F"/>
    <w:rsid w:val="002D2868"/>
    <w:rsid w:val="002D29C2"/>
    <w:rsid w:val="002D303D"/>
    <w:rsid w:val="002D407D"/>
    <w:rsid w:val="002D4BA3"/>
    <w:rsid w:val="002D55BA"/>
    <w:rsid w:val="002D5E23"/>
    <w:rsid w:val="002D60CE"/>
    <w:rsid w:val="002E021A"/>
    <w:rsid w:val="002E04AA"/>
    <w:rsid w:val="002E07BE"/>
    <w:rsid w:val="002E18AF"/>
    <w:rsid w:val="002E2B04"/>
    <w:rsid w:val="002E5FF5"/>
    <w:rsid w:val="002E68CE"/>
    <w:rsid w:val="002E6E11"/>
    <w:rsid w:val="002E78D5"/>
    <w:rsid w:val="002F0009"/>
    <w:rsid w:val="002F09F7"/>
    <w:rsid w:val="002F19B7"/>
    <w:rsid w:val="002F3942"/>
    <w:rsid w:val="002F710C"/>
    <w:rsid w:val="002F7927"/>
    <w:rsid w:val="00300178"/>
    <w:rsid w:val="00300205"/>
    <w:rsid w:val="00301BBF"/>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237B"/>
    <w:rsid w:val="0032270C"/>
    <w:rsid w:val="00322821"/>
    <w:rsid w:val="00323266"/>
    <w:rsid w:val="00323FB2"/>
    <w:rsid w:val="00325451"/>
    <w:rsid w:val="00325B9C"/>
    <w:rsid w:val="00327502"/>
    <w:rsid w:val="00331927"/>
    <w:rsid w:val="003319E0"/>
    <w:rsid w:val="00331B7D"/>
    <w:rsid w:val="00331BBA"/>
    <w:rsid w:val="00333D8F"/>
    <w:rsid w:val="003366C8"/>
    <w:rsid w:val="003377EC"/>
    <w:rsid w:val="00337C5C"/>
    <w:rsid w:val="00341396"/>
    <w:rsid w:val="00341441"/>
    <w:rsid w:val="00341537"/>
    <w:rsid w:val="00341690"/>
    <w:rsid w:val="00341F89"/>
    <w:rsid w:val="00342D6B"/>
    <w:rsid w:val="00342E5B"/>
    <w:rsid w:val="00343C4C"/>
    <w:rsid w:val="00345BAF"/>
    <w:rsid w:val="00351DFB"/>
    <w:rsid w:val="0035229F"/>
    <w:rsid w:val="00353DE7"/>
    <w:rsid w:val="00356E73"/>
    <w:rsid w:val="00356EE6"/>
    <w:rsid w:val="00360651"/>
    <w:rsid w:val="003635AB"/>
    <w:rsid w:val="003646DB"/>
    <w:rsid w:val="0036568B"/>
    <w:rsid w:val="003671AB"/>
    <w:rsid w:val="00367D4C"/>
    <w:rsid w:val="0037031D"/>
    <w:rsid w:val="00370C33"/>
    <w:rsid w:val="003726FC"/>
    <w:rsid w:val="0037275D"/>
    <w:rsid w:val="003730F0"/>
    <w:rsid w:val="0037397C"/>
    <w:rsid w:val="00373E98"/>
    <w:rsid w:val="003745C8"/>
    <w:rsid w:val="003750A9"/>
    <w:rsid w:val="00377394"/>
    <w:rsid w:val="00377DDB"/>
    <w:rsid w:val="0038145B"/>
    <w:rsid w:val="00382692"/>
    <w:rsid w:val="003828FB"/>
    <w:rsid w:val="00382B7E"/>
    <w:rsid w:val="00383130"/>
    <w:rsid w:val="003848D7"/>
    <w:rsid w:val="00384BC8"/>
    <w:rsid w:val="00385D23"/>
    <w:rsid w:val="00386C38"/>
    <w:rsid w:val="00387649"/>
    <w:rsid w:val="0039038D"/>
    <w:rsid w:val="00391D34"/>
    <w:rsid w:val="00394FAB"/>
    <w:rsid w:val="003960E9"/>
    <w:rsid w:val="00397174"/>
    <w:rsid w:val="003A0FFC"/>
    <w:rsid w:val="003A27A0"/>
    <w:rsid w:val="003A369A"/>
    <w:rsid w:val="003A3EDB"/>
    <w:rsid w:val="003A459B"/>
    <w:rsid w:val="003A49C3"/>
    <w:rsid w:val="003A57F6"/>
    <w:rsid w:val="003A6AC9"/>
    <w:rsid w:val="003A7AC3"/>
    <w:rsid w:val="003B13CA"/>
    <w:rsid w:val="003B1CD4"/>
    <w:rsid w:val="003B1EE3"/>
    <w:rsid w:val="003B3271"/>
    <w:rsid w:val="003B5238"/>
    <w:rsid w:val="003B5495"/>
    <w:rsid w:val="003C0010"/>
    <w:rsid w:val="003C0180"/>
    <w:rsid w:val="003C12A6"/>
    <w:rsid w:val="003C3088"/>
    <w:rsid w:val="003C346F"/>
    <w:rsid w:val="003D0FBB"/>
    <w:rsid w:val="003D157C"/>
    <w:rsid w:val="003D25BB"/>
    <w:rsid w:val="003D2648"/>
    <w:rsid w:val="003D4402"/>
    <w:rsid w:val="003D51DD"/>
    <w:rsid w:val="003D635B"/>
    <w:rsid w:val="003D6C53"/>
    <w:rsid w:val="003D789E"/>
    <w:rsid w:val="003D7CF3"/>
    <w:rsid w:val="003D7F3C"/>
    <w:rsid w:val="003E00FE"/>
    <w:rsid w:val="003E08E1"/>
    <w:rsid w:val="003E0DB5"/>
    <w:rsid w:val="003E1027"/>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5A1"/>
    <w:rsid w:val="00401722"/>
    <w:rsid w:val="0040446B"/>
    <w:rsid w:val="00405761"/>
    <w:rsid w:val="004058FE"/>
    <w:rsid w:val="004060E7"/>
    <w:rsid w:val="00406999"/>
    <w:rsid w:val="00407102"/>
    <w:rsid w:val="004107F8"/>
    <w:rsid w:val="00410E50"/>
    <w:rsid w:val="00411C48"/>
    <w:rsid w:val="00413E87"/>
    <w:rsid w:val="00414806"/>
    <w:rsid w:val="00414976"/>
    <w:rsid w:val="00414E4E"/>
    <w:rsid w:val="00414F7F"/>
    <w:rsid w:val="00415456"/>
    <w:rsid w:val="00415809"/>
    <w:rsid w:val="00416369"/>
    <w:rsid w:val="00416C39"/>
    <w:rsid w:val="00417FCA"/>
    <w:rsid w:val="00420471"/>
    <w:rsid w:val="00420702"/>
    <w:rsid w:val="004209C8"/>
    <w:rsid w:val="00420AAE"/>
    <w:rsid w:val="0042175D"/>
    <w:rsid w:val="00422A74"/>
    <w:rsid w:val="0042492F"/>
    <w:rsid w:val="0042562B"/>
    <w:rsid w:val="00425BE1"/>
    <w:rsid w:val="0042623D"/>
    <w:rsid w:val="00427589"/>
    <w:rsid w:val="00427D10"/>
    <w:rsid w:val="00430574"/>
    <w:rsid w:val="00430995"/>
    <w:rsid w:val="00430AE7"/>
    <w:rsid w:val="00430CDF"/>
    <w:rsid w:val="00431107"/>
    <w:rsid w:val="004314BC"/>
    <w:rsid w:val="004316D3"/>
    <w:rsid w:val="00431802"/>
    <w:rsid w:val="00432422"/>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3929"/>
    <w:rsid w:val="00454476"/>
    <w:rsid w:val="00454999"/>
    <w:rsid w:val="00456F83"/>
    <w:rsid w:val="0045704D"/>
    <w:rsid w:val="00460304"/>
    <w:rsid w:val="004607E5"/>
    <w:rsid w:val="004609F9"/>
    <w:rsid w:val="00461EE3"/>
    <w:rsid w:val="00463AD2"/>
    <w:rsid w:val="00464946"/>
    <w:rsid w:val="00465AB5"/>
    <w:rsid w:val="00466B19"/>
    <w:rsid w:val="00467C28"/>
    <w:rsid w:val="0047076F"/>
    <w:rsid w:val="00471104"/>
    <w:rsid w:val="00471CC5"/>
    <w:rsid w:val="004729D4"/>
    <w:rsid w:val="004742DF"/>
    <w:rsid w:val="00474948"/>
    <w:rsid w:val="0047523B"/>
    <w:rsid w:val="004752B8"/>
    <w:rsid w:val="00475ADA"/>
    <w:rsid w:val="00475AF6"/>
    <w:rsid w:val="00476F22"/>
    <w:rsid w:val="00480715"/>
    <w:rsid w:val="00480D47"/>
    <w:rsid w:val="004823C7"/>
    <w:rsid w:val="00482A25"/>
    <w:rsid w:val="00483339"/>
    <w:rsid w:val="00483487"/>
    <w:rsid w:val="00483CD1"/>
    <w:rsid w:val="0048606D"/>
    <w:rsid w:val="00490455"/>
    <w:rsid w:val="00491DEB"/>
    <w:rsid w:val="00492D9F"/>
    <w:rsid w:val="00493115"/>
    <w:rsid w:val="00493368"/>
    <w:rsid w:val="0049471A"/>
    <w:rsid w:val="004951BC"/>
    <w:rsid w:val="00496C7D"/>
    <w:rsid w:val="00497214"/>
    <w:rsid w:val="004A084D"/>
    <w:rsid w:val="004A4CC6"/>
    <w:rsid w:val="004A63BC"/>
    <w:rsid w:val="004A696D"/>
    <w:rsid w:val="004A6C48"/>
    <w:rsid w:val="004B1763"/>
    <w:rsid w:val="004B2F3F"/>
    <w:rsid w:val="004B5BEC"/>
    <w:rsid w:val="004B6277"/>
    <w:rsid w:val="004B6A63"/>
    <w:rsid w:val="004B6E11"/>
    <w:rsid w:val="004B7849"/>
    <w:rsid w:val="004B79A0"/>
    <w:rsid w:val="004B7E4C"/>
    <w:rsid w:val="004C04B8"/>
    <w:rsid w:val="004C055C"/>
    <w:rsid w:val="004C10ED"/>
    <w:rsid w:val="004C219E"/>
    <w:rsid w:val="004C53E5"/>
    <w:rsid w:val="004C5615"/>
    <w:rsid w:val="004C57C8"/>
    <w:rsid w:val="004C5D07"/>
    <w:rsid w:val="004C5DD2"/>
    <w:rsid w:val="004C5E80"/>
    <w:rsid w:val="004C770A"/>
    <w:rsid w:val="004C7BE2"/>
    <w:rsid w:val="004D26A1"/>
    <w:rsid w:val="004D36F9"/>
    <w:rsid w:val="004D38AE"/>
    <w:rsid w:val="004D399E"/>
    <w:rsid w:val="004D40DD"/>
    <w:rsid w:val="004D4445"/>
    <w:rsid w:val="004D491E"/>
    <w:rsid w:val="004D560D"/>
    <w:rsid w:val="004D6230"/>
    <w:rsid w:val="004D65C4"/>
    <w:rsid w:val="004D6F12"/>
    <w:rsid w:val="004D760B"/>
    <w:rsid w:val="004E3628"/>
    <w:rsid w:val="004E3F8F"/>
    <w:rsid w:val="004E4DD7"/>
    <w:rsid w:val="004E5288"/>
    <w:rsid w:val="004E6660"/>
    <w:rsid w:val="004E74CB"/>
    <w:rsid w:val="004F1116"/>
    <w:rsid w:val="004F1A3F"/>
    <w:rsid w:val="004F1B79"/>
    <w:rsid w:val="004F267F"/>
    <w:rsid w:val="004F2D24"/>
    <w:rsid w:val="004F2F9E"/>
    <w:rsid w:val="004F35F4"/>
    <w:rsid w:val="004F3AD7"/>
    <w:rsid w:val="004F3B88"/>
    <w:rsid w:val="004F3ECF"/>
    <w:rsid w:val="004F49C2"/>
    <w:rsid w:val="004F4BE8"/>
    <w:rsid w:val="004F63C7"/>
    <w:rsid w:val="005001A7"/>
    <w:rsid w:val="0050041A"/>
    <w:rsid w:val="005006F8"/>
    <w:rsid w:val="00500CC8"/>
    <w:rsid w:val="00501086"/>
    <w:rsid w:val="005013CE"/>
    <w:rsid w:val="0050333A"/>
    <w:rsid w:val="00504985"/>
    <w:rsid w:val="0050532A"/>
    <w:rsid w:val="00505A6C"/>
    <w:rsid w:val="00505B0A"/>
    <w:rsid w:val="00505E1C"/>
    <w:rsid w:val="00507842"/>
    <w:rsid w:val="00510D95"/>
    <w:rsid w:val="00511A3D"/>
    <w:rsid w:val="005146DD"/>
    <w:rsid w:val="005154A3"/>
    <w:rsid w:val="00515A0C"/>
    <w:rsid w:val="00516173"/>
    <w:rsid w:val="00516569"/>
    <w:rsid w:val="00517891"/>
    <w:rsid w:val="00517A27"/>
    <w:rsid w:val="00517DD3"/>
    <w:rsid w:val="00520833"/>
    <w:rsid w:val="0052170F"/>
    <w:rsid w:val="00521966"/>
    <w:rsid w:val="00522477"/>
    <w:rsid w:val="0052477C"/>
    <w:rsid w:val="00527722"/>
    <w:rsid w:val="005300DB"/>
    <w:rsid w:val="00530447"/>
    <w:rsid w:val="00530E43"/>
    <w:rsid w:val="00533FFC"/>
    <w:rsid w:val="0053468A"/>
    <w:rsid w:val="00534A3D"/>
    <w:rsid w:val="00534B8F"/>
    <w:rsid w:val="00536124"/>
    <w:rsid w:val="00540870"/>
    <w:rsid w:val="00540CC1"/>
    <w:rsid w:val="005417DF"/>
    <w:rsid w:val="00541FBD"/>
    <w:rsid w:val="00542D1F"/>
    <w:rsid w:val="005443BC"/>
    <w:rsid w:val="005452CD"/>
    <w:rsid w:val="00545C42"/>
    <w:rsid w:val="0054612F"/>
    <w:rsid w:val="005544FC"/>
    <w:rsid w:val="005557D4"/>
    <w:rsid w:val="00555843"/>
    <w:rsid w:val="00556B16"/>
    <w:rsid w:val="00557F1C"/>
    <w:rsid w:val="005616E2"/>
    <w:rsid w:val="00562248"/>
    <w:rsid w:val="00562D09"/>
    <w:rsid w:val="005639BB"/>
    <w:rsid w:val="00563D11"/>
    <w:rsid w:val="00563DF7"/>
    <w:rsid w:val="005648F1"/>
    <w:rsid w:val="00564E97"/>
    <w:rsid w:val="005654C6"/>
    <w:rsid w:val="005665DD"/>
    <w:rsid w:val="00567C05"/>
    <w:rsid w:val="005704EB"/>
    <w:rsid w:val="00571699"/>
    <w:rsid w:val="00571920"/>
    <w:rsid w:val="005748BF"/>
    <w:rsid w:val="00574C94"/>
    <w:rsid w:val="00574DE6"/>
    <w:rsid w:val="00574EB6"/>
    <w:rsid w:val="005761B5"/>
    <w:rsid w:val="00576BEE"/>
    <w:rsid w:val="00576FEE"/>
    <w:rsid w:val="005777E0"/>
    <w:rsid w:val="00581025"/>
    <w:rsid w:val="00583CAF"/>
    <w:rsid w:val="005843C3"/>
    <w:rsid w:val="005847E3"/>
    <w:rsid w:val="00585C5E"/>
    <w:rsid w:val="0058700B"/>
    <w:rsid w:val="0058710E"/>
    <w:rsid w:val="00587D11"/>
    <w:rsid w:val="00587DC4"/>
    <w:rsid w:val="005906E2"/>
    <w:rsid w:val="0059076C"/>
    <w:rsid w:val="005907A0"/>
    <w:rsid w:val="0059284D"/>
    <w:rsid w:val="00592996"/>
    <w:rsid w:val="00593985"/>
    <w:rsid w:val="00595B95"/>
    <w:rsid w:val="00596B2F"/>
    <w:rsid w:val="00596B45"/>
    <w:rsid w:val="00596D61"/>
    <w:rsid w:val="00597011"/>
    <w:rsid w:val="00597182"/>
    <w:rsid w:val="00597C41"/>
    <w:rsid w:val="005A045F"/>
    <w:rsid w:val="005A04A3"/>
    <w:rsid w:val="005A1C49"/>
    <w:rsid w:val="005A227B"/>
    <w:rsid w:val="005A2DF6"/>
    <w:rsid w:val="005A6E78"/>
    <w:rsid w:val="005B2069"/>
    <w:rsid w:val="005B28A8"/>
    <w:rsid w:val="005B2908"/>
    <w:rsid w:val="005B2AD6"/>
    <w:rsid w:val="005B603E"/>
    <w:rsid w:val="005B652A"/>
    <w:rsid w:val="005C15BA"/>
    <w:rsid w:val="005C2A1B"/>
    <w:rsid w:val="005C3AD2"/>
    <w:rsid w:val="005C4BDB"/>
    <w:rsid w:val="005C69B7"/>
    <w:rsid w:val="005D16DF"/>
    <w:rsid w:val="005D1BB3"/>
    <w:rsid w:val="005D2822"/>
    <w:rsid w:val="005D290D"/>
    <w:rsid w:val="005D2FE8"/>
    <w:rsid w:val="005D42EA"/>
    <w:rsid w:val="005D450B"/>
    <w:rsid w:val="005D63A0"/>
    <w:rsid w:val="005D7DFF"/>
    <w:rsid w:val="005D7EB4"/>
    <w:rsid w:val="005E09B9"/>
    <w:rsid w:val="005E0CD1"/>
    <w:rsid w:val="005E345E"/>
    <w:rsid w:val="005E3543"/>
    <w:rsid w:val="005E4DD4"/>
    <w:rsid w:val="005E51CB"/>
    <w:rsid w:val="005E5430"/>
    <w:rsid w:val="005E577F"/>
    <w:rsid w:val="005E76FB"/>
    <w:rsid w:val="005E7DC1"/>
    <w:rsid w:val="005F0D89"/>
    <w:rsid w:val="005F0F63"/>
    <w:rsid w:val="005F1CBA"/>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1DEF"/>
    <w:rsid w:val="00602087"/>
    <w:rsid w:val="00602382"/>
    <w:rsid w:val="006026FD"/>
    <w:rsid w:val="006036E7"/>
    <w:rsid w:val="00603DBB"/>
    <w:rsid w:val="0060587E"/>
    <w:rsid w:val="00605D46"/>
    <w:rsid w:val="00606EAE"/>
    <w:rsid w:val="006110DC"/>
    <w:rsid w:val="00611B96"/>
    <w:rsid w:val="00613041"/>
    <w:rsid w:val="0061381D"/>
    <w:rsid w:val="00613BA0"/>
    <w:rsid w:val="00615446"/>
    <w:rsid w:val="0061594B"/>
    <w:rsid w:val="00616957"/>
    <w:rsid w:val="006221FC"/>
    <w:rsid w:val="00622F50"/>
    <w:rsid w:val="00624451"/>
    <w:rsid w:val="0062483B"/>
    <w:rsid w:val="0063168F"/>
    <w:rsid w:val="006318D5"/>
    <w:rsid w:val="00633884"/>
    <w:rsid w:val="00635B7E"/>
    <w:rsid w:val="0064035F"/>
    <w:rsid w:val="006406F6"/>
    <w:rsid w:val="006416EE"/>
    <w:rsid w:val="00642A07"/>
    <w:rsid w:val="0064340C"/>
    <w:rsid w:val="00643D60"/>
    <w:rsid w:val="00644A50"/>
    <w:rsid w:val="0064503E"/>
    <w:rsid w:val="006452B8"/>
    <w:rsid w:val="00645BB0"/>
    <w:rsid w:val="006460B6"/>
    <w:rsid w:val="00647A74"/>
    <w:rsid w:val="006505A5"/>
    <w:rsid w:val="00653D0A"/>
    <w:rsid w:val="006550EC"/>
    <w:rsid w:val="006557A9"/>
    <w:rsid w:val="00656A6F"/>
    <w:rsid w:val="006613FD"/>
    <w:rsid w:val="006626CB"/>
    <w:rsid w:val="00662E7A"/>
    <w:rsid w:val="00662F2E"/>
    <w:rsid w:val="00663AF6"/>
    <w:rsid w:val="0066483F"/>
    <w:rsid w:val="00664BE9"/>
    <w:rsid w:val="00667D7E"/>
    <w:rsid w:val="0067496E"/>
    <w:rsid w:val="00675A3E"/>
    <w:rsid w:val="00676A55"/>
    <w:rsid w:val="00680536"/>
    <w:rsid w:val="00680E22"/>
    <w:rsid w:val="00681D73"/>
    <w:rsid w:val="006824FF"/>
    <w:rsid w:val="006834BF"/>
    <w:rsid w:val="006838CE"/>
    <w:rsid w:val="00684ECE"/>
    <w:rsid w:val="00686D21"/>
    <w:rsid w:val="006879C3"/>
    <w:rsid w:val="006909ED"/>
    <w:rsid w:val="00691CBF"/>
    <w:rsid w:val="00694F32"/>
    <w:rsid w:val="006952C0"/>
    <w:rsid w:val="00695F50"/>
    <w:rsid w:val="006961A3"/>
    <w:rsid w:val="00697994"/>
    <w:rsid w:val="006A024A"/>
    <w:rsid w:val="006A0E84"/>
    <w:rsid w:val="006A14EB"/>
    <w:rsid w:val="006A31DD"/>
    <w:rsid w:val="006A3FB6"/>
    <w:rsid w:val="006A50D4"/>
    <w:rsid w:val="006A5F0B"/>
    <w:rsid w:val="006A639B"/>
    <w:rsid w:val="006A7126"/>
    <w:rsid w:val="006B0540"/>
    <w:rsid w:val="006B0977"/>
    <w:rsid w:val="006B0DDD"/>
    <w:rsid w:val="006B10AF"/>
    <w:rsid w:val="006B2141"/>
    <w:rsid w:val="006B313E"/>
    <w:rsid w:val="006B323C"/>
    <w:rsid w:val="006B39BE"/>
    <w:rsid w:val="006B519B"/>
    <w:rsid w:val="006B640D"/>
    <w:rsid w:val="006B69C9"/>
    <w:rsid w:val="006B7202"/>
    <w:rsid w:val="006C14F5"/>
    <w:rsid w:val="006C152B"/>
    <w:rsid w:val="006C1D47"/>
    <w:rsid w:val="006C2611"/>
    <w:rsid w:val="006C39F2"/>
    <w:rsid w:val="006C67F0"/>
    <w:rsid w:val="006C709A"/>
    <w:rsid w:val="006C7B3E"/>
    <w:rsid w:val="006C7D01"/>
    <w:rsid w:val="006D028F"/>
    <w:rsid w:val="006D272F"/>
    <w:rsid w:val="006D277B"/>
    <w:rsid w:val="006D2C3E"/>
    <w:rsid w:val="006D2E24"/>
    <w:rsid w:val="006D48DE"/>
    <w:rsid w:val="006D4BD9"/>
    <w:rsid w:val="006D52FF"/>
    <w:rsid w:val="006D738F"/>
    <w:rsid w:val="006D7446"/>
    <w:rsid w:val="006D7485"/>
    <w:rsid w:val="006D79A7"/>
    <w:rsid w:val="006D7F27"/>
    <w:rsid w:val="006E00EF"/>
    <w:rsid w:val="006E0217"/>
    <w:rsid w:val="006E1A84"/>
    <w:rsid w:val="006E1EC6"/>
    <w:rsid w:val="006E1F52"/>
    <w:rsid w:val="006E2370"/>
    <w:rsid w:val="006E2769"/>
    <w:rsid w:val="006E2852"/>
    <w:rsid w:val="006E2A0B"/>
    <w:rsid w:val="006E2B72"/>
    <w:rsid w:val="006E2BD3"/>
    <w:rsid w:val="006E2C7E"/>
    <w:rsid w:val="006E31AD"/>
    <w:rsid w:val="006E5B57"/>
    <w:rsid w:val="006E6118"/>
    <w:rsid w:val="006E630E"/>
    <w:rsid w:val="006E7AB2"/>
    <w:rsid w:val="006E7FC3"/>
    <w:rsid w:val="006F0306"/>
    <w:rsid w:val="006F0C73"/>
    <w:rsid w:val="006F0D10"/>
    <w:rsid w:val="006F159D"/>
    <w:rsid w:val="006F1A78"/>
    <w:rsid w:val="006F1E06"/>
    <w:rsid w:val="006F35A4"/>
    <w:rsid w:val="006F3934"/>
    <w:rsid w:val="006F43A7"/>
    <w:rsid w:val="006F43BF"/>
    <w:rsid w:val="006F440D"/>
    <w:rsid w:val="006F5ED9"/>
    <w:rsid w:val="006F703D"/>
    <w:rsid w:val="006F7F87"/>
    <w:rsid w:val="0070089F"/>
    <w:rsid w:val="0070193D"/>
    <w:rsid w:val="0070224A"/>
    <w:rsid w:val="007027C6"/>
    <w:rsid w:val="00703C0C"/>
    <w:rsid w:val="00704865"/>
    <w:rsid w:val="007048B7"/>
    <w:rsid w:val="0070599C"/>
    <w:rsid w:val="007063A6"/>
    <w:rsid w:val="007064A6"/>
    <w:rsid w:val="007078B3"/>
    <w:rsid w:val="00707AF2"/>
    <w:rsid w:val="00707B37"/>
    <w:rsid w:val="00707F3A"/>
    <w:rsid w:val="00710021"/>
    <w:rsid w:val="00710D59"/>
    <w:rsid w:val="00711AC7"/>
    <w:rsid w:val="00712E85"/>
    <w:rsid w:val="00713610"/>
    <w:rsid w:val="00713F87"/>
    <w:rsid w:val="00716275"/>
    <w:rsid w:val="00716364"/>
    <w:rsid w:val="00716CCA"/>
    <w:rsid w:val="00716F50"/>
    <w:rsid w:val="007203B5"/>
    <w:rsid w:val="007215D4"/>
    <w:rsid w:val="00723199"/>
    <w:rsid w:val="007239D0"/>
    <w:rsid w:val="00724081"/>
    <w:rsid w:val="00725415"/>
    <w:rsid w:val="007255DC"/>
    <w:rsid w:val="00726003"/>
    <w:rsid w:val="00726830"/>
    <w:rsid w:val="00726A48"/>
    <w:rsid w:val="00730D3B"/>
    <w:rsid w:val="00730DD4"/>
    <w:rsid w:val="0073161E"/>
    <w:rsid w:val="00731B66"/>
    <w:rsid w:val="00731E24"/>
    <w:rsid w:val="007322DC"/>
    <w:rsid w:val="00732F29"/>
    <w:rsid w:val="00733709"/>
    <w:rsid w:val="00733AC9"/>
    <w:rsid w:val="0073448B"/>
    <w:rsid w:val="0073721D"/>
    <w:rsid w:val="007375F5"/>
    <w:rsid w:val="007402BF"/>
    <w:rsid w:val="00740855"/>
    <w:rsid w:val="007408A4"/>
    <w:rsid w:val="007412F3"/>
    <w:rsid w:val="00742623"/>
    <w:rsid w:val="007443AC"/>
    <w:rsid w:val="00745B51"/>
    <w:rsid w:val="00745C8B"/>
    <w:rsid w:val="00747070"/>
    <w:rsid w:val="00747AE1"/>
    <w:rsid w:val="007502FD"/>
    <w:rsid w:val="00752F4A"/>
    <w:rsid w:val="0075364A"/>
    <w:rsid w:val="00753788"/>
    <w:rsid w:val="0075428A"/>
    <w:rsid w:val="0075434B"/>
    <w:rsid w:val="0075483C"/>
    <w:rsid w:val="00754E07"/>
    <w:rsid w:val="007556D4"/>
    <w:rsid w:val="00756272"/>
    <w:rsid w:val="00756ADF"/>
    <w:rsid w:val="00756F5C"/>
    <w:rsid w:val="0076438C"/>
    <w:rsid w:val="007647D8"/>
    <w:rsid w:val="00764B60"/>
    <w:rsid w:val="00764C2C"/>
    <w:rsid w:val="00764DCF"/>
    <w:rsid w:val="007653EC"/>
    <w:rsid w:val="0076546C"/>
    <w:rsid w:val="00767220"/>
    <w:rsid w:val="007724B6"/>
    <w:rsid w:val="00772EBF"/>
    <w:rsid w:val="007732DB"/>
    <w:rsid w:val="00773CBD"/>
    <w:rsid w:val="0077443E"/>
    <w:rsid w:val="00774C95"/>
    <w:rsid w:val="007752A7"/>
    <w:rsid w:val="007763C0"/>
    <w:rsid w:val="0077655A"/>
    <w:rsid w:val="00776C8E"/>
    <w:rsid w:val="00776DCE"/>
    <w:rsid w:val="00777780"/>
    <w:rsid w:val="0078088A"/>
    <w:rsid w:val="0078163A"/>
    <w:rsid w:val="00781F46"/>
    <w:rsid w:val="00781FC3"/>
    <w:rsid w:val="00782442"/>
    <w:rsid w:val="00782A21"/>
    <w:rsid w:val="007859E9"/>
    <w:rsid w:val="00791D1D"/>
    <w:rsid w:val="00793816"/>
    <w:rsid w:val="00794636"/>
    <w:rsid w:val="007947D7"/>
    <w:rsid w:val="00794894"/>
    <w:rsid w:val="0079571E"/>
    <w:rsid w:val="0079686D"/>
    <w:rsid w:val="00796FAE"/>
    <w:rsid w:val="00797E54"/>
    <w:rsid w:val="007A0C31"/>
    <w:rsid w:val="007A2069"/>
    <w:rsid w:val="007A4045"/>
    <w:rsid w:val="007A4341"/>
    <w:rsid w:val="007A4ADF"/>
    <w:rsid w:val="007A54EF"/>
    <w:rsid w:val="007A788D"/>
    <w:rsid w:val="007B0827"/>
    <w:rsid w:val="007B1E47"/>
    <w:rsid w:val="007B2E85"/>
    <w:rsid w:val="007B31B8"/>
    <w:rsid w:val="007B401A"/>
    <w:rsid w:val="007B4116"/>
    <w:rsid w:val="007B7123"/>
    <w:rsid w:val="007C024A"/>
    <w:rsid w:val="007C098B"/>
    <w:rsid w:val="007C0FA4"/>
    <w:rsid w:val="007C1365"/>
    <w:rsid w:val="007C191E"/>
    <w:rsid w:val="007C36F6"/>
    <w:rsid w:val="007C37F2"/>
    <w:rsid w:val="007C3937"/>
    <w:rsid w:val="007C463B"/>
    <w:rsid w:val="007C49EA"/>
    <w:rsid w:val="007C4BD2"/>
    <w:rsid w:val="007C648A"/>
    <w:rsid w:val="007C6605"/>
    <w:rsid w:val="007C77CE"/>
    <w:rsid w:val="007D1D03"/>
    <w:rsid w:val="007D30F9"/>
    <w:rsid w:val="007D334C"/>
    <w:rsid w:val="007D5C3D"/>
    <w:rsid w:val="007D6967"/>
    <w:rsid w:val="007D7259"/>
    <w:rsid w:val="007D74FF"/>
    <w:rsid w:val="007E00AE"/>
    <w:rsid w:val="007E00E6"/>
    <w:rsid w:val="007E05AC"/>
    <w:rsid w:val="007E0959"/>
    <w:rsid w:val="007E0A0E"/>
    <w:rsid w:val="007E21F6"/>
    <w:rsid w:val="007E3415"/>
    <w:rsid w:val="007E4444"/>
    <w:rsid w:val="007E4548"/>
    <w:rsid w:val="007E4D37"/>
    <w:rsid w:val="007E589A"/>
    <w:rsid w:val="007E65A5"/>
    <w:rsid w:val="007F024B"/>
    <w:rsid w:val="007F0E5A"/>
    <w:rsid w:val="007F13BD"/>
    <w:rsid w:val="007F1DD4"/>
    <w:rsid w:val="007F24F0"/>
    <w:rsid w:val="007F2EF3"/>
    <w:rsid w:val="007F34AC"/>
    <w:rsid w:val="007F37ED"/>
    <w:rsid w:val="007F567A"/>
    <w:rsid w:val="007F5A6D"/>
    <w:rsid w:val="007F5AE0"/>
    <w:rsid w:val="007F7CC9"/>
    <w:rsid w:val="00800DE5"/>
    <w:rsid w:val="0080194F"/>
    <w:rsid w:val="00802FCB"/>
    <w:rsid w:val="008037AC"/>
    <w:rsid w:val="008048FD"/>
    <w:rsid w:val="0080536E"/>
    <w:rsid w:val="00805C5E"/>
    <w:rsid w:val="00805E43"/>
    <w:rsid w:val="00805F2C"/>
    <w:rsid w:val="00807C44"/>
    <w:rsid w:val="00807DEA"/>
    <w:rsid w:val="0081042A"/>
    <w:rsid w:val="0081050A"/>
    <w:rsid w:val="00811889"/>
    <w:rsid w:val="00811A04"/>
    <w:rsid w:val="00811B87"/>
    <w:rsid w:val="00812275"/>
    <w:rsid w:val="00812326"/>
    <w:rsid w:val="0081520C"/>
    <w:rsid w:val="00816A98"/>
    <w:rsid w:val="00820AC9"/>
    <w:rsid w:val="00821279"/>
    <w:rsid w:val="008212A2"/>
    <w:rsid w:val="00822108"/>
    <w:rsid w:val="00822B2D"/>
    <w:rsid w:val="00822FDB"/>
    <w:rsid w:val="00823B95"/>
    <w:rsid w:val="00824A5A"/>
    <w:rsid w:val="00826556"/>
    <w:rsid w:val="0082680F"/>
    <w:rsid w:val="00826FF9"/>
    <w:rsid w:val="0082751A"/>
    <w:rsid w:val="0082757D"/>
    <w:rsid w:val="00830D19"/>
    <w:rsid w:val="00831D39"/>
    <w:rsid w:val="00832743"/>
    <w:rsid w:val="0083549C"/>
    <w:rsid w:val="00837157"/>
    <w:rsid w:val="008371DE"/>
    <w:rsid w:val="00837EB0"/>
    <w:rsid w:val="0084217A"/>
    <w:rsid w:val="00842AE3"/>
    <w:rsid w:val="00843183"/>
    <w:rsid w:val="0084350B"/>
    <w:rsid w:val="00843869"/>
    <w:rsid w:val="008447E7"/>
    <w:rsid w:val="008454CD"/>
    <w:rsid w:val="00845F0C"/>
    <w:rsid w:val="008461E9"/>
    <w:rsid w:val="0084630D"/>
    <w:rsid w:val="00850EF3"/>
    <w:rsid w:val="00851A07"/>
    <w:rsid w:val="00851B81"/>
    <w:rsid w:val="00852155"/>
    <w:rsid w:val="0085283A"/>
    <w:rsid w:val="008537D9"/>
    <w:rsid w:val="00855778"/>
    <w:rsid w:val="00857086"/>
    <w:rsid w:val="00857271"/>
    <w:rsid w:val="008579DD"/>
    <w:rsid w:val="0086070B"/>
    <w:rsid w:val="008637D5"/>
    <w:rsid w:val="00863E7E"/>
    <w:rsid w:val="008646DF"/>
    <w:rsid w:val="0086483C"/>
    <w:rsid w:val="00864E70"/>
    <w:rsid w:val="00866107"/>
    <w:rsid w:val="00867203"/>
    <w:rsid w:val="00867540"/>
    <w:rsid w:val="00867827"/>
    <w:rsid w:val="00867AD8"/>
    <w:rsid w:val="00870040"/>
    <w:rsid w:val="008718A7"/>
    <w:rsid w:val="00872DDA"/>
    <w:rsid w:val="008731CE"/>
    <w:rsid w:val="00873201"/>
    <w:rsid w:val="0087542D"/>
    <w:rsid w:val="00875B5C"/>
    <w:rsid w:val="00877DB2"/>
    <w:rsid w:val="00880676"/>
    <w:rsid w:val="00880D8E"/>
    <w:rsid w:val="00881EE5"/>
    <w:rsid w:val="00881F4F"/>
    <w:rsid w:val="00882DF3"/>
    <w:rsid w:val="00882FC5"/>
    <w:rsid w:val="00883ABB"/>
    <w:rsid w:val="00884B0A"/>
    <w:rsid w:val="00885B3F"/>
    <w:rsid w:val="00885C37"/>
    <w:rsid w:val="00885E40"/>
    <w:rsid w:val="00886F07"/>
    <w:rsid w:val="00890139"/>
    <w:rsid w:val="00891071"/>
    <w:rsid w:val="00891DCB"/>
    <w:rsid w:val="00892B1A"/>
    <w:rsid w:val="00892D97"/>
    <w:rsid w:val="00893A33"/>
    <w:rsid w:val="0089537A"/>
    <w:rsid w:val="00896E6B"/>
    <w:rsid w:val="008A0DE7"/>
    <w:rsid w:val="008A2887"/>
    <w:rsid w:val="008A762C"/>
    <w:rsid w:val="008A7D4D"/>
    <w:rsid w:val="008B0620"/>
    <w:rsid w:val="008B2AEC"/>
    <w:rsid w:val="008B2B51"/>
    <w:rsid w:val="008B38F0"/>
    <w:rsid w:val="008B40B1"/>
    <w:rsid w:val="008B5517"/>
    <w:rsid w:val="008B5C2D"/>
    <w:rsid w:val="008B6586"/>
    <w:rsid w:val="008B6DD8"/>
    <w:rsid w:val="008C3DF6"/>
    <w:rsid w:val="008C471F"/>
    <w:rsid w:val="008C5783"/>
    <w:rsid w:val="008C5F33"/>
    <w:rsid w:val="008C72F4"/>
    <w:rsid w:val="008D051E"/>
    <w:rsid w:val="008D1E87"/>
    <w:rsid w:val="008D2A88"/>
    <w:rsid w:val="008D4580"/>
    <w:rsid w:val="008D4C4D"/>
    <w:rsid w:val="008D4FE0"/>
    <w:rsid w:val="008D5763"/>
    <w:rsid w:val="008D680A"/>
    <w:rsid w:val="008E023A"/>
    <w:rsid w:val="008E032A"/>
    <w:rsid w:val="008E17FC"/>
    <w:rsid w:val="008E316F"/>
    <w:rsid w:val="008E3DAD"/>
    <w:rsid w:val="008E4D66"/>
    <w:rsid w:val="008E5559"/>
    <w:rsid w:val="008E6379"/>
    <w:rsid w:val="008E67A1"/>
    <w:rsid w:val="008E7556"/>
    <w:rsid w:val="008E7768"/>
    <w:rsid w:val="008E7EA7"/>
    <w:rsid w:val="008F0848"/>
    <w:rsid w:val="008F0BB2"/>
    <w:rsid w:val="008F21EE"/>
    <w:rsid w:val="008F2BC3"/>
    <w:rsid w:val="008F2BD9"/>
    <w:rsid w:val="008F48A6"/>
    <w:rsid w:val="008F51A0"/>
    <w:rsid w:val="008F628F"/>
    <w:rsid w:val="008F7D9F"/>
    <w:rsid w:val="00900B43"/>
    <w:rsid w:val="00901339"/>
    <w:rsid w:val="00901E1E"/>
    <w:rsid w:val="00901E2B"/>
    <w:rsid w:val="00902055"/>
    <w:rsid w:val="009027B1"/>
    <w:rsid w:val="009029DB"/>
    <w:rsid w:val="00903A15"/>
    <w:rsid w:val="00905E71"/>
    <w:rsid w:val="0091207A"/>
    <w:rsid w:val="00912F4F"/>
    <w:rsid w:val="00913355"/>
    <w:rsid w:val="00913A32"/>
    <w:rsid w:val="009148D7"/>
    <w:rsid w:val="00914A1B"/>
    <w:rsid w:val="00914C37"/>
    <w:rsid w:val="009155BE"/>
    <w:rsid w:val="009173CD"/>
    <w:rsid w:val="00920168"/>
    <w:rsid w:val="00920B7A"/>
    <w:rsid w:val="00920BA4"/>
    <w:rsid w:val="00921043"/>
    <w:rsid w:val="00921EBD"/>
    <w:rsid w:val="00921F01"/>
    <w:rsid w:val="009255E4"/>
    <w:rsid w:val="00926727"/>
    <w:rsid w:val="00930328"/>
    <w:rsid w:val="009305C0"/>
    <w:rsid w:val="00930692"/>
    <w:rsid w:val="00930D30"/>
    <w:rsid w:val="00931A44"/>
    <w:rsid w:val="00931E2D"/>
    <w:rsid w:val="00934560"/>
    <w:rsid w:val="00935A6C"/>
    <w:rsid w:val="00936977"/>
    <w:rsid w:val="00942E8A"/>
    <w:rsid w:val="009436EA"/>
    <w:rsid w:val="00943D53"/>
    <w:rsid w:val="009451D1"/>
    <w:rsid w:val="00945A8E"/>
    <w:rsid w:val="00945B0E"/>
    <w:rsid w:val="00946F2F"/>
    <w:rsid w:val="0095036D"/>
    <w:rsid w:val="009508D4"/>
    <w:rsid w:val="00951B13"/>
    <w:rsid w:val="00952445"/>
    <w:rsid w:val="00952501"/>
    <w:rsid w:val="00952CA4"/>
    <w:rsid w:val="00953040"/>
    <w:rsid w:val="0095314B"/>
    <w:rsid w:val="00953556"/>
    <w:rsid w:val="0095451B"/>
    <w:rsid w:val="0095460E"/>
    <w:rsid w:val="009548AE"/>
    <w:rsid w:val="00954931"/>
    <w:rsid w:val="00954E6E"/>
    <w:rsid w:val="0095610C"/>
    <w:rsid w:val="00957AD2"/>
    <w:rsid w:val="00957C9C"/>
    <w:rsid w:val="0096157D"/>
    <w:rsid w:val="009615BF"/>
    <w:rsid w:val="00963618"/>
    <w:rsid w:val="00963A50"/>
    <w:rsid w:val="00963CDC"/>
    <w:rsid w:val="00965EFF"/>
    <w:rsid w:val="009667D0"/>
    <w:rsid w:val="009672A0"/>
    <w:rsid w:val="00967432"/>
    <w:rsid w:val="00967D1B"/>
    <w:rsid w:val="009703F6"/>
    <w:rsid w:val="009719AF"/>
    <w:rsid w:val="0097249A"/>
    <w:rsid w:val="0097304A"/>
    <w:rsid w:val="0097397B"/>
    <w:rsid w:val="00974213"/>
    <w:rsid w:val="00974562"/>
    <w:rsid w:val="00974681"/>
    <w:rsid w:val="00975996"/>
    <w:rsid w:val="009764A2"/>
    <w:rsid w:val="00976DC6"/>
    <w:rsid w:val="00980278"/>
    <w:rsid w:val="00981702"/>
    <w:rsid w:val="0098251F"/>
    <w:rsid w:val="00983E78"/>
    <w:rsid w:val="00985250"/>
    <w:rsid w:val="0098632D"/>
    <w:rsid w:val="009867A7"/>
    <w:rsid w:val="0098735A"/>
    <w:rsid w:val="00987B31"/>
    <w:rsid w:val="009908A0"/>
    <w:rsid w:val="00990C0C"/>
    <w:rsid w:val="009939C0"/>
    <w:rsid w:val="009941D0"/>
    <w:rsid w:val="009942C6"/>
    <w:rsid w:val="00995547"/>
    <w:rsid w:val="00995643"/>
    <w:rsid w:val="009A0335"/>
    <w:rsid w:val="009A16C9"/>
    <w:rsid w:val="009A2578"/>
    <w:rsid w:val="009A3D50"/>
    <w:rsid w:val="009A48DC"/>
    <w:rsid w:val="009A564D"/>
    <w:rsid w:val="009B0C14"/>
    <w:rsid w:val="009B1795"/>
    <w:rsid w:val="009B29CA"/>
    <w:rsid w:val="009B2CDC"/>
    <w:rsid w:val="009B2D7D"/>
    <w:rsid w:val="009B46C5"/>
    <w:rsid w:val="009B4ED1"/>
    <w:rsid w:val="009B561D"/>
    <w:rsid w:val="009B698F"/>
    <w:rsid w:val="009B7514"/>
    <w:rsid w:val="009C01B1"/>
    <w:rsid w:val="009C0E38"/>
    <w:rsid w:val="009C1FDD"/>
    <w:rsid w:val="009C2AB2"/>
    <w:rsid w:val="009C2E26"/>
    <w:rsid w:val="009C37FA"/>
    <w:rsid w:val="009C3C0A"/>
    <w:rsid w:val="009C4A43"/>
    <w:rsid w:val="009C53BE"/>
    <w:rsid w:val="009C5E2A"/>
    <w:rsid w:val="009C65BA"/>
    <w:rsid w:val="009C6A11"/>
    <w:rsid w:val="009C7701"/>
    <w:rsid w:val="009D087F"/>
    <w:rsid w:val="009D140E"/>
    <w:rsid w:val="009D1D46"/>
    <w:rsid w:val="009D3B01"/>
    <w:rsid w:val="009D45C4"/>
    <w:rsid w:val="009D569F"/>
    <w:rsid w:val="009D572B"/>
    <w:rsid w:val="009D603B"/>
    <w:rsid w:val="009D6346"/>
    <w:rsid w:val="009D682D"/>
    <w:rsid w:val="009D6AB4"/>
    <w:rsid w:val="009D6FD6"/>
    <w:rsid w:val="009E15A1"/>
    <w:rsid w:val="009E2A5A"/>
    <w:rsid w:val="009E365B"/>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A93"/>
    <w:rsid w:val="00A06B8D"/>
    <w:rsid w:val="00A07035"/>
    <w:rsid w:val="00A119EA"/>
    <w:rsid w:val="00A1292E"/>
    <w:rsid w:val="00A163B5"/>
    <w:rsid w:val="00A22CB4"/>
    <w:rsid w:val="00A24D35"/>
    <w:rsid w:val="00A24E60"/>
    <w:rsid w:val="00A25722"/>
    <w:rsid w:val="00A25953"/>
    <w:rsid w:val="00A27896"/>
    <w:rsid w:val="00A30D42"/>
    <w:rsid w:val="00A3286E"/>
    <w:rsid w:val="00A342C7"/>
    <w:rsid w:val="00A34DE8"/>
    <w:rsid w:val="00A357DD"/>
    <w:rsid w:val="00A35D3E"/>
    <w:rsid w:val="00A362DD"/>
    <w:rsid w:val="00A3683C"/>
    <w:rsid w:val="00A36905"/>
    <w:rsid w:val="00A37647"/>
    <w:rsid w:val="00A37A82"/>
    <w:rsid w:val="00A41C37"/>
    <w:rsid w:val="00A42C13"/>
    <w:rsid w:val="00A449BA"/>
    <w:rsid w:val="00A45476"/>
    <w:rsid w:val="00A4681B"/>
    <w:rsid w:val="00A46A5A"/>
    <w:rsid w:val="00A46B75"/>
    <w:rsid w:val="00A46DA9"/>
    <w:rsid w:val="00A47C5C"/>
    <w:rsid w:val="00A514BD"/>
    <w:rsid w:val="00A52CE8"/>
    <w:rsid w:val="00A53FCD"/>
    <w:rsid w:val="00A54753"/>
    <w:rsid w:val="00A573B7"/>
    <w:rsid w:val="00A57949"/>
    <w:rsid w:val="00A6010C"/>
    <w:rsid w:val="00A6039E"/>
    <w:rsid w:val="00A60560"/>
    <w:rsid w:val="00A60BD1"/>
    <w:rsid w:val="00A62EF9"/>
    <w:rsid w:val="00A63BDA"/>
    <w:rsid w:val="00A64245"/>
    <w:rsid w:val="00A659DB"/>
    <w:rsid w:val="00A65DAD"/>
    <w:rsid w:val="00A66711"/>
    <w:rsid w:val="00A674E8"/>
    <w:rsid w:val="00A67CDE"/>
    <w:rsid w:val="00A70071"/>
    <w:rsid w:val="00A71156"/>
    <w:rsid w:val="00A72174"/>
    <w:rsid w:val="00A7385C"/>
    <w:rsid w:val="00A75FA7"/>
    <w:rsid w:val="00A7778F"/>
    <w:rsid w:val="00A80031"/>
    <w:rsid w:val="00A8040E"/>
    <w:rsid w:val="00A80D47"/>
    <w:rsid w:val="00A84444"/>
    <w:rsid w:val="00A84B33"/>
    <w:rsid w:val="00A84B4D"/>
    <w:rsid w:val="00A855A0"/>
    <w:rsid w:val="00A85D11"/>
    <w:rsid w:val="00A85E0A"/>
    <w:rsid w:val="00A866BF"/>
    <w:rsid w:val="00A87B2C"/>
    <w:rsid w:val="00A9085C"/>
    <w:rsid w:val="00A927C8"/>
    <w:rsid w:val="00A95114"/>
    <w:rsid w:val="00A95F6C"/>
    <w:rsid w:val="00AA1539"/>
    <w:rsid w:val="00AA33EB"/>
    <w:rsid w:val="00AA3AF9"/>
    <w:rsid w:val="00AA3E15"/>
    <w:rsid w:val="00AA4D6A"/>
    <w:rsid w:val="00AA7D60"/>
    <w:rsid w:val="00AB0F5F"/>
    <w:rsid w:val="00AB1B25"/>
    <w:rsid w:val="00AB1CBD"/>
    <w:rsid w:val="00AB21C7"/>
    <w:rsid w:val="00AB2D15"/>
    <w:rsid w:val="00AB34BA"/>
    <w:rsid w:val="00AB3770"/>
    <w:rsid w:val="00AB3B90"/>
    <w:rsid w:val="00AB551A"/>
    <w:rsid w:val="00AB5D05"/>
    <w:rsid w:val="00AB6D0F"/>
    <w:rsid w:val="00AB7372"/>
    <w:rsid w:val="00AB7D42"/>
    <w:rsid w:val="00AC0811"/>
    <w:rsid w:val="00AC13DA"/>
    <w:rsid w:val="00AC2DA0"/>
    <w:rsid w:val="00AC31A6"/>
    <w:rsid w:val="00AC465E"/>
    <w:rsid w:val="00AC4709"/>
    <w:rsid w:val="00AC4B74"/>
    <w:rsid w:val="00AC4F57"/>
    <w:rsid w:val="00AC567B"/>
    <w:rsid w:val="00AC6A8A"/>
    <w:rsid w:val="00AC7215"/>
    <w:rsid w:val="00AD03A3"/>
    <w:rsid w:val="00AD0AD5"/>
    <w:rsid w:val="00AD2F6B"/>
    <w:rsid w:val="00AD6CF2"/>
    <w:rsid w:val="00AD6E74"/>
    <w:rsid w:val="00AE0AE4"/>
    <w:rsid w:val="00AE2AFA"/>
    <w:rsid w:val="00AE3E8E"/>
    <w:rsid w:val="00AE48F5"/>
    <w:rsid w:val="00AE4F8C"/>
    <w:rsid w:val="00AE6AA0"/>
    <w:rsid w:val="00AE7BA1"/>
    <w:rsid w:val="00AE7E55"/>
    <w:rsid w:val="00AE7FEC"/>
    <w:rsid w:val="00AF02D0"/>
    <w:rsid w:val="00AF0CB6"/>
    <w:rsid w:val="00AF11E2"/>
    <w:rsid w:val="00AF269C"/>
    <w:rsid w:val="00AF28D5"/>
    <w:rsid w:val="00AF38EE"/>
    <w:rsid w:val="00AF465E"/>
    <w:rsid w:val="00AF4B13"/>
    <w:rsid w:val="00AF5691"/>
    <w:rsid w:val="00AF5E42"/>
    <w:rsid w:val="00AF6DF3"/>
    <w:rsid w:val="00AF7044"/>
    <w:rsid w:val="00B00661"/>
    <w:rsid w:val="00B006A0"/>
    <w:rsid w:val="00B01B1A"/>
    <w:rsid w:val="00B02146"/>
    <w:rsid w:val="00B03C06"/>
    <w:rsid w:val="00B06127"/>
    <w:rsid w:val="00B061CD"/>
    <w:rsid w:val="00B0626B"/>
    <w:rsid w:val="00B06714"/>
    <w:rsid w:val="00B06EA8"/>
    <w:rsid w:val="00B1039C"/>
    <w:rsid w:val="00B10492"/>
    <w:rsid w:val="00B107F2"/>
    <w:rsid w:val="00B113C0"/>
    <w:rsid w:val="00B114FF"/>
    <w:rsid w:val="00B11CCA"/>
    <w:rsid w:val="00B12098"/>
    <w:rsid w:val="00B12F57"/>
    <w:rsid w:val="00B133E8"/>
    <w:rsid w:val="00B136A2"/>
    <w:rsid w:val="00B15630"/>
    <w:rsid w:val="00B163EA"/>
    <w:rsid w:val="00B16F63"/>
    <w:rsid w:val="00B21D88"/>
    <w:rsid w:val="00B2328A"/>
    <w:rsid w:val="00B23FC6"/>
    <w:rsid w:val="00B2471B"/>
    <w:rsid w:val="00B24916"/>
    <w:rsid w:val="00B25795"/>
    <w:rsid w:val="00B2601B"/>
    <w:rsid w:val="00B305A7"/>
    <w:rsid w:val="00B30B99"/>
    <w:rsid w:val="00B33363"/>
    <w:rsid w:val="00B348BB"/>
    <w:rsid w:val="00B3514F"/>
    <w:rsid w:val="00B35624"/>
    <w:rsid w:val="00B36F32"/>
    <w:rsid w:val="00B408A9"/>
    <w:rsid w:val="00B40BE9"/>
    <w:rsid w:val="00B421A2"/>
    <w:rsid w:val="00B42FDA"/>
    <w:rsid w:val="00B43634"/>
    <w:rsid w:val="00B441FB"/>
    <w:rsid w:val="00B4545B"/>
    <w:rsid w:val="00B45E93"/>
    <w:rsid w:val="00B46A4F"/>
    <w:rsid w:val="00B507AE"/>
    <w:rsid w:val="00B515D9"/>
    <w:rsid w:val="00B51736"/>
    <w:rsid w:val="00B518A4"/>
    <w:rsid w:val="00B52118"/>
    <w:rsid w:val="00B5220F"/>
    <w:rsid w:val="00B5293C"/>
    <w:rsid w:val="00B543EF"/>
    <w:rsid w:val="00B56B58"/>
    <w:rsid w:val="00B56F47"/>
    <w:rsid w:val="00B600C8"/>
    <w:rsid w:val="00B614E7"/>
    <w:rsid w:val="00B6234C"/>
    <w:rsid w:val="00B62C0A"/>
    <w:rsid w:val="00B63754"/>
    <w:rsid w:val="00B63BD2"/>
    <w:rsid w:val="00B63EF8"/>
    <w:rsid w:val="00B6531D"/>
    <w:rsid w:val="00B658CA"/>
    <w:rsid w:val="00B665C9"/>
    <w:rsid w:val="00B67343"/>
    <w:rsid w:val="00B70235"/>
    <w:rsid w:val="00B70AB2"/>
    <w:rsid w:val="00B71A8C"/>
    <w:rsid w:val="00B71E2A"/>
    <w:rsid w:val="00B7271D"/>
    <w:rsid w:val="00B75EF9"/>
    <w:rsid w:val="00B76DEC"/>
    <w:rsid w:val="00B77906"/>
    <w:rsid w:val="00B80173"/>
    <w:rsid w:val="00B808D2"/>
    <w:rsid w:val="00B81C55"/>
    <w:rsid w:val="00B81D48"/>
    <w:rsid w:val="00B84362"/>
    <w:rsid w:val="00B844CF"/>
    <w:rsid w:val="00B85359"/>
    <w:rsid w:val="00B85DBC"/>
    <w:rsid w:val="00B86CF4"/>
    <w:rsid w:val="00B87B89"/>
    <w:rsid w:val="00B91148"/>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3E61"/>
    <w:rsid w:val="00BB464F"/>
    <w:rsid w:val="00BB4CFD"/>
    <w:rsid w:val="00BB77B6"/>
    <w:rsid w:val="00BC17D5"/>
    <w:rsid w:val="00BC1FAF"/>
    <w:rsid w:val="00BC2A69"/>
    <w:rsid w:val="00BC42B4"/>
    <w:rsid w:val="00BC4452"/>
    <w:rsid w:val="00BC45FD"/>
    <w:rsid w:val="00BC46AB"/>
    <w:rsid w:val="00BC4A4A"/>
    <w:rsid w:val="00BC5ACF"/>
    <w:rsid w:val="00BC6D45"/>
    <w:rsid w:val="00BC74AD"/>
    <w:rsid w:val="00BC7D41"/>
    <w:rsid w:val="00BD0598"/>
    <w:rsid w:val="00BD083F"/>
    <w:rsid w:val="00BD08EA"/>
    <w:rsid w:val="00BD14AB"/>
    <w:rsid w:val="00BD26CC"/>
    <w:rsid w:val="00BD3D71"/>
    <w:rsid w:val="00BD48FF"/>
    <w:rsid w:val="00BD4944"/>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987"/>
    <w:rsid w:val="00BE6D31"/>
    <w:rsid w:val="00BE737D"/>
    <w:rsid w:val="00BF0EA7"/>
    <w:rsid w:val="00BF1543"/>
    <w:rsid w:val="00BF3AF7"/>
    <w:rsid w:val="00BF42D2"/>
    <w:rsid w:val="00BF55FA"/>
    <w:rsid w:val="00BF5D2A"/>
    <w:rsid w:val="00BF6911"/>
    <w:rsid w:val="00C007DB"/>
    <w:rsid w:val="00C0086F"/>
    <w:rsid w:val="00C0423C"/>
    <w:rsid w:val="00C04503"/>
    <w:rsid w:val="00C04772"/>
    <w:rsid w:val="00C05A64"/>
    <w:rsid w:val="00C05F4C"/>
    <w:rsid w:val="00C06356"/>
    <w:rsid w:val="00C101F8"/>
    <w:rsid w:val="00C10F25"/>
    <w:rsid w:val="00C11FC9"/>
    <w:rsid w:val="00C12689"/>
    <w:rsid w:val="00C12A2A"/>
    <w:rsid w:val="00C12BFB"/>
    <w:rsid w:val="00C12E5E"/>
    <w:rsid w:val="00C12F66"/>
    <w:rsid w:val="00C1479F"/>
    <w:rsid w:val="00C149CA"/>
    <w:rsid w:val="00C150C8"/>
    <w:rsid w:val="00C16EA0"/>
    <w:rsid w:val="00C1757C"/>
    <w:rsid w:val="00C17707"/>
    <w:rsid w:val="00C2104C"/>
    <w:rsid w:val="00C216C9"/>
    <w:rsid w:val="00C21BCA"/>
    <w:rsid w:val="00C21EEE"/>
    <w:rsid w:val="00C2353A"/>
    <w:rsid w:val="00C2371D"/>
    <w:rsid w:val="00C23E44"/>
    <w:rsid w:val="00C245E3"/>
    <w:rsid w:val="00C25436"/>
    <w:rsid w:val="00C259E0"/>
    <w:rsid w:val="00C2663B"/>
    <w:rsid w:val="00C27557"/>
    <w:rsid w:val="00C30970"/>
    <w:rsid w:val="00C30A45"/>
    <w:rsid w:val="00C30F88"/>
    <w:rsid w:val="00C318CC"/>
    <w:rsid w:val="00C31AFA"/>
    <w:rsid w:val="00C35CC3"/>
    <w:rsid w:val="00C36C34"/>
    <w:rsid w:val="00C3752D"/>
    <w:rsid w:val="00C4176A"/>
    <w:rsid w:val="00C43433"/>
    <w:rsid w:val="00C43DEF"/>
    <w:rsid w:val="00C47B09"/>
    <w:rsid w:val="00C47C97"/>
    <w:rsid w:val="00C516C8"/>
    <w:rsid w:val="00C52C5D"/>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4411"/>
    <w:rsid w:val="00C954B6"/>
    <w:rsid w:val="00C96788"/>
    <w:rsid w:val="00CA0593"/>
    <w:rsid w:val="00CA0823"/>
    <w:rsid w:val="00CA0C7E"/>
    <w:rsid w:val="00CA0EDB"/>
    <w:rsid w:val="00CA1555"/>
    <w:rsid w:val="00CA1D02"/>
    <w:rsid w:val="00CA24C4"/>
    <w:rsid w:val="00CA31F4"/>
    <w:rsid w:val="00CA356E"/>
    <w:rsid w:val="00CA4D59"/>
    <w:rsid w:val="00CA5082"/>
    <w:rsid w:val="00CA68F5"/>
    <w:rsid w:val="00CA6ABE"/>
    <w:rsid w:val="00CA73F9"/>
    <w:rsid w:val="00CB002B"/>
    <w:rsid w:val="00CB297D"/>
    <w:rsid w:val="00CB3AE9"/>
    <w:rsid w:val="00CB44A1"/>
    <w:rsid w:val="00CB44AC"/>
    <w:rsid w:val="00CB4C1A"/>
    <w:rsid w:val="00CB59FB"/>
    <w:rsid w:val="00CB62C6"/>
    <w:rsid w:val="00CB6A1F"/>
    <w:rsid w:val="00CB6AA1"/>
    <w:rsid w:val="00CB6C4C"/>
    <w:rsid w:val="00CC0725"/>
    <w:rsid w:val="00CC0A41"/>
    <w:rsid w:val="00CC2240"/>
    <w:rsid w:val="00CC2AA3"/>
    <w:rsid w:val="00CC53BE"/>
    <w:rsid w:val="00CC7220"/>
    <w:rsid w:val="00CD1BCF"/>
    <w:rsid w:val="00CD304F"/>
    <w:rsid w:val="00CD41A9"/>
    <w:rsid w:val="00CD4BED"/>
    <w:rsid w:val="00CD4F6C"/>
    <w:rsid w:val="00CD52C3"/>
    <w:rsid w:val="00CD5493"/>
    <w:rsid w:val="00CD562D"/>
    <w:rsid w:val="00CD63D5"/>
    <w:rsid w:val="00CD6FE0"/>
    <w:rsid w:val="00CD77C5"/>
    <w:rsid w:val="00CD7926"/>
    <w:rsid w:val="00CD7DD7"/>
    <w:rsid w:val="00CE0146"/>
    <w:rsid w:val="00CE229B"/>
    <w:rsid w:val="00CE252E"/>
    <w:rsid w:val="00CE3A4E"/>
    <w:rsid w:val="00CE3BC6"/>
    <w:rsid w:val="00CE4BF0"/>
    <w:rsid w:val="00CE79E0"/>
    <w:rsid w:val="00CF14D9"/>
    <w:rsid w:val="00CF1EB6"/>
    <w:rsid w:val="00CF1FD4"/>
    <w:rsid w:val="00CF478D"/>
    <w:rsid w:val="00CF4FEB"/>
    <w:rsid w:val="00CF5CBA"/>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1E7E"/>
    <w:rsid w:val="00D13037"/>
    <w:rsid w:val="00D1336F"/>
    <w:rsid w:val="00D13776"/>
    <w:rsid w:val="00D14644"/>
    <w:rsid w:val="00D146B8"/>
    <w:rsid w:val="00D15C1C"/>
    <w:rsid w:val="00D1682D"/>
    <w:rsid w:val="00D16A60"/>
    <w:rsid w:val="00D201F1"/>
    <w:rsid w:val="00D20E28"/>
    <w:rsid w:val="00D216F6"/>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6AD"/>
    <w:rsid w:val="00D34B96"/>
    <w:rsid w:val="00D36D2C"/>
    <w:rsid w:val="00D40251"/>
    <w:rsid w:val="00D40F37"/>
    <w:rsid w:val="00D410C0"/>
    <w:rsid w:val="00D41CAE"/>
    <w:rsid w:val="00D4200F"/>
    <w:rsid w:val="00D42581"/>
    <w:rsid w:val="00D42719"/>
    <w:rsid w:val="00D42D9B"/>
    <w:rsid w:val="00D43A5D"/>
    <w:rsid w:val="00D43DAF"/>
    <w:rsid w:val="00D44C27"/>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1AF"/>
    <w:rsid w:val="00D724EE"/>
    <w:rsid w:val="00D736E6"/>
    <w:rsid w:val="00D74D73"/>
    <w:rsid w:val="00D7542C"/>
    <w:rsid w:val="00D754A0"/>
    <w:rsid w:val="00D7575F"/>
    <w:rsid w:val="00D76379"/>
    <w:rsid w:val="00D8096E"/>
    <w:rsid w:val="00D81B03"/>
    <w:rsid w:val="00D81C3E"/>
    <w:rsid w:val="00D81DFF"/>
    <w:rsid w:val="00D81EE9"/>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97291"/>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EEF"/>
    <w:rsid w:val="00DC22F8"/>
    <w:rsid w:val="00DC28C9"/>
    <w:rsid w:val="00DC31DE"/>
    <w:rsid w:val="00DC32E2"/>
    <w:rsid w:val="00DC4EB1"/>
    <w:rsid w:val="00DC5350"/>
    <w:rsid w:val="00DC6C51"/>
    <w:rsid w:val="00DC73DA"/>
    <w:rsid w:val="00DC74C5"/>
    <w:rsid w:val="00DC7DF3"/>
    <w:rsid w:val="00DD16C2"/>
    <w:rsid w:val="00DD1FAE"/>
    <w:rsid w:val="00DD4E06"/>
    <w:rsid w:val="00DD5767"/>
    <w:rsid w:val="00DD5C78"/>
    <w:rsid w:val="00DD6162"/>
    <w:rsid w:val="00DD6C40"/>
    <w:rsid w:val="00DD6E11"/>
    <w:rsid w:val="00DD72C3"/>
    <w:rsid w:val="00DD7C44"/>
    <w:rsid w:val="00DE0657"/>
    <w:rsid w:val="00DE0909"/>
    <w:rsid w:val="00DE0F1F"/>
    <w:rsid w:val="00DE1919"/>
    <w:rsid w:val="00DE1E6E"/>
    <w:rsid w:val="00DE1F72"/>
    <w:rsid w:val="00DE2037"/>
    <w:rsid w:val="00DE42D1"/>
    <w:rsid w:val="00DE4395"/>
    <w:rsid w:val="00DE50D3"/>
    <w:rsid w:val="00DE5B36"/>
    <w:rsid w:val="00DE6EC7"/>
    <w:rsid w:val="00DE756F"/>
    <w:rsid w:val="00DE77B7"/>
    <w:rsid w:val="00DE7939"/>
    <w:rsid w:val="00DF00AC"/>
    <w:rsid w:val="00DF04C0"/>
    <w:rsid w:val="00DF1A84"/>
    <w:rsid w:val="00DF22CD"/>
    <w:rsid w:val="00DF3248"/>
    <w:rsid w:val="00DF3593"/>
    <w:rsid w:val="00DF56F3"/>
    <w:rsid w:val="00DF64F7"/>
    <w:rsid w:val="00E00363"/>
    <w:rsid w:val="00E00A43"/>
    <w:rsid w:val="00E00B6F"/>
    <w:rsid w:val="00E0155C"/>
    <w:rsid w:val="00E02284"/>
    <w:rsid w:val="00E02709"/>
    <w:rsid w:val="00E02B24"/>
    <w:rsid w:val="00E02CEA"/>
    <w:rsid w:val="00E03D77"/>
    <w:rsid w:val="00E04501"/>
    <w:rsid w:val="00E04847"/>
    <w:rsid w:val="00E062E4"/>
    <w:rsid w:val="00E06978"/>
    <w:rsid w:val="00E0748D"/>
    <w:rsid w:val="00E12308"/>
    <w:rsid w:val="00E128F3"/>
    <w:rsid w:val="00E12A1D"/>
    <w:rsid w:val="00E1352E"/>
    <w:rsid w:val="00E149AA"/>
    <w:rsid w:val="00E15C2E"/>
    <w:rsid w:val="00E15E1B"/>
    <w:rsid w:val="00E16C3A"/>
    <w:rsid w:val="00E16CCF"/>
    <w:rsid w:val="00E21383"/>
    <w:rsid w:val="00E21E3B"/>
    <w:rsid w:val="00E23DFD"/>
    <w:rsid w:val="00E24C28"/>
    <w:rsid w:val="00E24E32"/>
    <w:rsid w:val="00E250F2"/>
    <w:rsid w:val="00E2573C"/>
    <w:rsid w:val="00E25FF7"/>
    <w:rsid w:val="00E267A1"/>
    <w:rsid w:val="00E3164D"/>
    <w:rsid w:val="00E31D45"/>
    <w:rsid w:val="00E32844"/>
    <w:rsid w:val="00E32E87"/>
    <w:rsid w:val="00E330E5"/>
    <w:rsid w:val="00E3670A"/>
    <w:rsid w:val="00E4002E"/>
    <w:rsid w:val="00E406D7"/>
    <w:rsid w:val="00E412D2"/>
    <w:rsid w:val="00E412D7"/>
    <w:rsid w:val="00E418F6"/>
    <w:rsid w:val="00E41957"/>
    <w:rsid w:val="00E4257B"/>
    <w:rsid w:val="00E42704"/>
    <w:rsid w:val="00E4320A"/>
    <w:rsid w:val="00E4332B"/>
    <w:rsid w:val="00E444AA"/>
    <w:rsid w:val="00E453C0"/>
    <w:rsid w:val="00E45B70"/>
    <w:rsid w:val="00E47369"/>
    <w:rsid w:val="00E476FB"/>
    <w:rsid w:val="00E505F3"/>
    <w:rsid w:val="00E50713"/>
    <w:rsid w:val="00E518DE"/>
    <w:rsid w:val="00E51D47"/>
    <w:rsid w:val="00E51FCA"/>
    <w:rsid w:val="00E52B10"/>
    <w:rsid w:val="00E536A1"/>
    <w:rsid w:val="00E54134"/>
    <w:rsid w:val="00E54D81"/>
    <w:rsid w:val="00E54F96"/>
    <w:rsid w:val="00E5562C"/>
    <w:rsid w:val="00E56121"/>
    <w:rsid w:val="00E604A6"/>
    <w:rsid w:val="00E616E7"/>
    <w:rsid w:val="00E6199B"/>
    <w:rsid w:val="00E620F6"/>
    <w:rsid w:val="00E62C0F"/>
    <w:rsid w:val="00E63AC9"/>
    <w:rsid w:val="00E64754"/>
    <w:rsid w:val="00E64E32"/>
    <w:rsid w:val="00E6529D"/>
    <w:rsid w:val="00E66EFD"/>
    <w:rsid w:val="00E70345"/>
    <w:rsid w:val="00E7110F"/>
    <w:rsid w:val="00E71840"/>
    <w:rsid w:val="00E71FE7"/>
    <w:rsid w:val="00E727ED"/>
    <w:rsid w:val="00E72B2D"/>
    <w:rsid w:val="00E76AD2"/>
    <w:rsid w:val="00E76F66"/>
    <w:rsid w:val="00E76F83"/>
    <w:rsid w:val="00E77005"/>
    <w:rsid w:val="00E77506"/>
    <w:rsid w:val="00E828F1"/>
    <w:rsid w:val="00E843E0"/>
    <w:rsid w:val="00E845AA"/>
    <w:rsid w:val="00E8538E"/>
    <w:rsid w:val="00E85BAB"/>
    <w:rsid w:val="00E85CC4"/>
    <w:rsid w:val="00E870DD"/>
    <w:rsid w:val="00E87856"/>
    <w:rsid w:val="00E87EE3"/>
    <w:rsid w:val="00E9041E"/>
    <w:rsid w:val="00E90B01"/>
    <w:rsid w:val="00E91DB9"/>
    <w:rsid w:val="00E9330B"/>
    <w:rsid w:val="00E93F20"/>
    <w:rsid w:val="00E94284"/>
    <w:rsid w:val="00E9476D"/>
    <w:rsid w:val="00E947FA"/>
    <w:rsid w:val="00E95FE3"/>
    <w:rsid w:val="00E96A6D"/>
    <w:rsid w:val="00E96F26"/>
    <w:rsid w:val="00E97CF2"/>
    <w:rsid w:val="00E97E2B"/>
    <w:rsid w:val="00EA03BB"/>
    <w:rsid w:val="00EA0C7D"/>
    <w:rsid w:val="00EA1551"/>
    <w:rsid w:val="00EA354B"/>
    <w:rsid w:val="00EA3D4E"/>
    <w:rsid w:val="00EA45AC"/>
    <w:rsid w:val="00EA4BCA"/>
    <w:rsid w:val="00EA59C3"/>
    <w:rsid w:val="00EA7F4F"/>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522D"/>
    <w:rsid w:val="00EC68FA"/>
    <w:rsid w:val="00EC6A2E"/>
    <w:rsid w:val="00EC6BEC"/>
    <w:rsid w:val="00EC79E0"/>
    <w:rsid w:val="00EC7A7C"/>
    <w:rsid w:val="00EC7FA5"/>
    <w:rsid w:val="00ED21AD"/>
    <w:rsid w:val="00ED2ECB"/>
    <w:rsid w:val="00ED335A"/>
    <w:rsid w:val="00ED50FD"/>
    <w:rsid w:val="00ED6FB7"/>
    <w:rsid w:val="00ED706F"/>
    <w:rsid w:val="00EE02F0"/>
    <w:rsid w:val="00EE10D7"/>
    <w:rsid w:val="00EE1267"/>
    <w:rsid w:val="00EE232C"/>
    <w:rsid w:val="00EE2890"/>
    <w:rsid w:val="00EE6811"/>
    <w:rsid w:val="00EF0855"/>
    <w:rsid w:val="00EF0A66"/>
    <w:rsid w:val="00EF156A"/>
    <w:rsid w:val="00EF3DAA"/>
    <w:rsid w:val="00EF3F3C"/>
    <w:rsid w:val="00EF7C1A"/>
    <w:rsid w:val="00F00ADA"/>
    <w:rsid w:val="00F01C21"/>
    <w:rsid w:val="00F01E34"/>
    <w:rsid w:val="00F020D5"/>
    <w:rsid w:val="00F027B5"/>
    <w:rsid w:val="00F02A5E"/>
    <w:rsid w:val="00F03D1D"/>
    <w:rsid w:val="00F04B74"/>
    <w:rsid w:val="00F0527A"/>
    <w:rsid w:val="00F055EA"/>
    <w:rsid w:val="00F100A8"/>
    <w:rsid w:val="00F1077F"/>
    <w:rsid w:val="00F1096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2722D"/>
    <w:rsid w:val="00F276A8"/>
    <w:rsid w:val="00F3002D"/>
    <w:rsid w:val="00F316A5"/>
    <w:rsid w:val="00F3205E"/>
    <w:rsid w:val="00F322DC"/>
    <w:rsid w:val="00F32B4C"/>
    <w:rsid w:val="00F33D10"/>
    <w:rsid w:val="00F34B5E"/>
    <w:rsid w:val="00F34CAA"/>
    <w:rsid w:val="00F35291"/>
    <w:rsid w:val="00F3536A"/>
    <w:rsid w:val="00F3541F"/>
    <w:rsid w:val="00F3606C"/>
    <w:rsid w:val="00F36D07"/>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0D6"/>
    <w:rsid w:val="00F56364"/>
    <w:rsid w:val="00F5758B"/>
    <w:rsid w:val="00F57751"/>
    <w:rsid w:val="00F57E7E"/>
    <w:rsid w:val="00F60B96"/>
    <w:rsid w:val="00F62F49"/>
    <w:rsid w:val="00F63794"/>
    <w:rsid w:val="00F64422"/>
    <w:rsid w:val="00F650F4"/>
    <w:rsid w:val="00F6599E"/>
    <w:rsid w:val="00F661FE"/>
    <w:rsid w:val="00F66C2F"/>
    <w:rsid w:val="00F704E0"/>
    <w:rsid w:val="00F7101A"/>
    <w:rsid w:val="00F71F47"/>
    <w:rsid w:val="00F720DE"/>
    <w:rsid w:val="00F748B5"/>
    <w:rsid w:val="00F75B08"/>
    <w:rsid w:val="00F76323"/>
    <w:rsid w:val="00F807BF"/>
    <w:rsid w:val="00F80CD4"/>
    <w:rsid w:val="00F82835"/>
    <w:rsid w:val="00F8396C"/>
    <w:rsid w:val="00F8594C"/>
    <w:rsid w:val="00F8627D"/>
    <w:rsid w:val="00F86504"/>
    <w:rsid w:val="00F865D9"/>
    <w:rsid w:val="00F86D2B"/>
    <w:rsid w:val="00F8771B"/>
    <w:rsid w:val="00F90AF7"/>
    <w:rsid w:val="00F92053"/>
    <w:rsid w:val="00F949AA"/>
    <w:rsid w:val="00F94CA9"/>
    <w:rsid w:val="00FA0789"/>
    <w:rsid w:val="00FA1CA5"/>
    <w:rsid w:val="00FA37AB"/>
    <w:rsid w:val="00FA3834"/>
    <w:rsid w:val="00FA3BC5"/>
    <w:rsid w:val="00FA57F9"/>
    <w:rsid w:val="00FA6E60"/>
    <w:rsid w:val="00FA6F5A"/>
    <w:rsid w:val="00FA6FCA"/>
    <w:rsid w:val="00FA77C5"/>
    <w:rsid w:val="00FB341E"/>
    <w:rsid w:val="00FB36DA"/>
    <w:rsid w:val="00FB4412"/>
    <w:rsid w:val="00FB5796"/>
    <w:rsid w:val="00FB7583"/>
    <w:rsid w:val="00FC018E"/>
    <w:rsid w:val="00FC0389"/>
    <w:rsid w:val="00FC09E5"/>
    <w:rsid w:val="00FC1159"/>
    <w:rsid w:val="00FC1193"/>
    <w:rsid w:val="00FC141B"/>
    <w:rsid w:val="00FC2B03"/>
    <w:rsid w:val="00FC2B9F"/>
    <w:rsid w:val="00FC36C3"/>
    <w:rsid w:val="00FC3ABA"/>
    <w:rsid w:val="00FC42CE"/>
    <w:rsid w:val="00FC4A6A"/>
    <w:rsid w:val="00FC4FAD"/>
    <w:rsid w:val="00FC5569"/>
    <w:rsid w:val="00FC5DFF"/>
    <w:rsid w:val="00FC77BA"/>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12A0"/>
    <w:rsid w:val="00FF22D6"/>
    <w:rsid w:val="00FF2472"/>
    <w:rsid w:val="00FF49B5"/>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98D36-33AF-4396-95BA-277ECA631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2</TotalTime>
  <Pages>19</Pages>
  <Words>11203</Words>
  <Characters>63863</Characters>
  <Application>Microsoft Office Word</Application>
  <DocSecurity>0</DocSecurity>
  <Lines>532</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08 33 23.13 Overhead Rapid Coiling Doors CSI Spec SC1400SEL</vt:lpstr>
      <vt:lpstr>HM-Brief V1.0</vt:lpstr>
    </vt:vector>
  </TitlesOfParts>
  <Company>HöRMANN High Performance Doors</Company>
  <LinksUpToDate>false</LinksUpToDate>
  <CharactersWithSpaces>74917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SC1400SEL19</dc:title>
  <dc:subject>Hörmann Speed-Commander™ 1400 SEL19</dc:subject>
  <dc:creator>HöRMANN High Performance Doors</dc:creator>
  <cp:keywords>High Performance Doors, Speed Commander, 1400 SEL19, CSI Specs</cp:keywords>
  <cp:lastModifiedBy>Eric van Wesenbeeck</cp:lastModifiedBy>
  <cp:revision>3</cp:revision>
  <cp:lastPrinted>2017-12-21T15:13:00Z</cp:lastPrinted>
  <dcterms:created xsi:type="dcterms:W3CDTF">2020-06-02T19:30:00Z</dcterms:created>
  <dcterms:modified xsi:type="dcterms:W3CDTF">2024-02-14T15:19:00Z</dcterms:modified>
  <cp:category>Overhead Rigid Rapid Coiling Doors</cp:category>
  <cp:contentStatus>Final Copy</cp:contentStatus>
</cp:coreProperties>
</file>