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77777777" w:rsidR="008F6E62" w:rsidRDefault="008F6E62" w:rsidP="008F6E62">
      <w:pPr>
        <w:spacing w:before="240"/>
        <w:ind w:left="709"/>
      </w:pPr>
      <w:r>
        <w:t>1.1.2  Steel channel door frames and reinforcing steel. Section 05500.</w:t>
      </w:r>
    </w:p>
    <w:p w14:paraId="3F8699A6" w14:textId="07CB9EC8" w:rsidR="008F6E62" w:rsidRDefault="008F6E62" w:rsidP="008F6E62">
      <w:pPr>
        <w:spacing w:before="240"/>
        <w:ind w:left="709"/>
      </w:pPr>
      <w:r>
        <w:t>1.1.3  Electrical power supply. Division 16, Electrical.</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4C757048" w:rsidR="007E59CD" w:rsidRDefault="007E59CD" w:rsidP="007E59CD">
      <w:pPr>
        <w:spacing w:before="240"/>
        <w:ind w:left="709"/>
      </w:pPr>
      <w:r>
        <w:t xml:space="preserve">1.2.1  </w:t>
      </w:r>
      <w:r w:rsidR="008F6E62">
        <w:t xml:space="preserve">Rolling door to have </w:t>
      </w:r>
      <w:r w:rsidR="009850C6">
        <w:t>NEWGEN</w:t>
      </w:r>
      <w:r w:rsidR="009850C6" w:rsidRPr="009850C6">
        <w:rPr>
          <w:vertAlign w:val="superscript"/>
        </w:rPr>
        <w:t>®</w:t>
      </w:r>
      <w:r w:rsidR="009850C6">
        <w:t xml:space="preserve"> </w:t>
      </w:r>
      <w:r w:rsidR="008F6E62">
        <w:t>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1DF0299D" w14:textId="47956883" w:rsidR="0085516A" w:rsidRDefault="007E59CD" w:rsidP="0085516A">
      <w:pPr>
        <w:spacing w:before="240"/>
        <w:ind w:left="709"/>
      </w:pPr>
      <w:r>
        <w:t xml:space="preserve">1.2.3  </w:t>
      </w:r>
      <w:r w:rsidR="008F6E62">
        <w:t xml:space="preserve">Rolling door SBR curtain for service temperature range of </w:t>
      </w:r>
      <w:r w:rsidR="0085516A">
        <w:t>-40</w:t>
      </w:r>
      <w:r w:rsidR="0085516A">
        <w:rPr>
          <w:rFonts w:cs="Arial"/>
        </w:rPr>
        <w:t>°</w:t>
      </w:r>
      <w:r w:rsidR="0085516A">
        <w:t>C to +85</w:t>
      </w:r>
      <w:r w:rsidR="0085516A">
        <w:rPr>
          <w:rFonts w:cs="Arial"/>
        </w:rPr>
        <w:t>°</w:t>
      </w:r>
      <w:r w:rsidR="0085516A">
        <w:t>C (-40</w:t>
      </w:r>
      <w:r w:rsidR="0085516A">
        <w:rPr>
          <w:rFonts w:cs="Arial"/>
        </w:rPr>
        <w:t>°</w:t>
      </w:r>
      <w:r w:rsidR="0085516A">
        <w:t>F to +180</w:t>
      </w:r>
      <w:r w:rsidR="0085516A">
        <w:rPr>
          <w:rFonts w:cs="Arial"/>
        </w:rPr>
        <w:t>°</w:t>
      </w:r>
      <w:r w:rsidR="0085516A">
        <w:t>F).</w:t>
      </w:r>
    </w:p>
    <w:p w14:paraId="047E2FC0" w14:textId="77777777" w:rsidR="007E59CD" w:rsidRDefault="008F6E62" w:rsidP="0085516A">
      <w:pPr>
        <w:spacing w:before="240"/>
      </w:pPr>
      <w:r>
        <w:t>1.3</w:t>
      </w:r>
      <w:r w:rsidR="007E59CD">
        <w:t xml:space="preserve">  </w:t>
      </w:r>
      <w:r>
        <w:t>SAMPLES</w:t>
      </w:r>
    </w:p>
    <w:p w14:paraId="5D299261" w14:textId="00560E67" w:rsidR="008F6E62" w:rsidRDefault="007E59CD" w:rsidP="007E59CD">
      <w:pPr>
        <w:spacing w:before="240"/>
        <w:ind w:left="709"/>
      </w:pPr>
      <w:r>
        <w:t xml:space="preserve">1.3.1  </w:t>
      </w:r>
      <w:r w:rsidR="008F6E62">
        <w:t xml:space="preserve">Submit </w:t>
      </w:r>
      <w:r w:rsidR="00E90278">
        <w:t>samples</w:t>
      </w:r>
      <w:r w:rsidR="008F6E62">
        <w:t xml:space="preserve">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347E248" w14:textId="4D405EDF" w:rsidR="007F675C" w:rsidRDefault="000A6677" w:rsidP="005D53BE">
      <w:pPr>
        <w:spacing w:before="240"/>
        <w:ind w:left="709"/>
      </w:pPr>
      <w:r>
        <w:t xml:space="preserve">1.5.1  </w:t>
      </w:r>
      <w:r w:rsidR="007F675C">
        <w:t>Provide operation and maintenance data for the Model HD-</w:t>
      </w:r>
      <w:r w:rsidR="0009445C">
        <w:t>S</w:t>
      </w:r>
      <w:r w:rsidR="007F675C">
        <w:t>D</w:t>
      </w:r>
      <w:r w:rsidR="00BB5CAF">
        <w:t xml:space="preserve"> 30</w:t>
      </w:r>
      <w:r w:rsidR="00CB15AA">
        <w:t>2</w:t>
      </w:r>
      <w:r w:rsidR="0009445C">
        <w:t>0</w:t>
      </w:r>
      <w:r w:rsidR="007F675C">
        <w:t xml:space="preserve"> door and hardware for incorporation into manual specified in Section 01730 [Division 1 - General Requirements] – Operation and Maintenance Manual.</w:t>
      </w:r>
    </w:p>
    <w:p w14:paraId="6B60DA24" w14:textId="4C6BAF68" w:rsidR="007F675C" w:rsidRDefault="000A6677" w:rsidP="00E644FB">
      <w:pPr>
        <w:spacing w:before="240"/>
        <w:ind w:left="709"/>
      </w:pPr>
      <w:r>
        <w:t xml:space="preserve">1.5.2  </w:t>
      </w:r>
      <w:r w:rsidR="007F675C">
        <w:t>Maintenance data shall include:</w:t>
      </w:r>
    </w:p>
    <w:p w14:paraId="7D9D8B5D" w14:textId="79108854" w:rsidR="007F675C" w:rsidRDefault="007F675C" w:rsidP="00E644FB">
      <w:pPr>
        <w:pStyle w:val="ListParagraph"/>
        <w:numPr>
          <w:ilvl w:val="0"/>
          <w:numId w:val="5"/>
        </w:numPr>
        <w:ind w:left="1342" w:hanging="284"/>
      </w:pPr>
      <w:r>
        <w:t>a complete description of operation in order of task</w:t>
      </w:r>
    </w:p>
    <w:p w14:paraId="1FF86B65" w14:textId="51B03EAA" w:rsidR="007F675C" w:rsidRDefault="007F675C" w:rsidP="00E644FB">
      <w:pPr>
        <w:pStyle w:val="ListParagraph"/>
        <w:numPr>
          <w:ilvl w:val="0"/>
          <w:numId w:val="5"/>
        </w:numPr>
        <w:ind w:left="1342" w:hanging="284"/>
      </w:pPr>
      <w:r>
        <w:t>wiring diagrams showing all electrical connections</w:t>
      </w:r>
    </w:p>
    <w:p w14:paraId="183CB7DE" w14:textId="6508F739" w:rsidR="007F675C" w:rsidRDefault="007F675C" w:rsidP="00E644FB">
      <w:pPr>
        <w:pStyle w:val="ListParagraph"/>
        <w:numPr>
          <w:ilvl w:val="0"/>
          <w:numId w:val="5"/>
        </w:numPr>
        <w:ind w:left="1342" w:hanging="284"/>
      </w:pPr>
      <w:r>
        <w:t>a list of parts requiring replacement</w:t>
      </w:r>
    </w:p>
    <w:p w14:paraId="6C667FA3" w14:textId="4D0B21F4" w:rsidR="007F675C" w:rsidRDefault="007F675C" w:rsidP="00E644FB">
      <w:pPr>
        <w:pStyle w:val="ListParagraph"/>
        <w:numPr>
          <w:ilvl w:val="0"/>
          <w:numId w:val="5"/>
        </w:numPr>
        <w:ind w:left="1342" w:hanging="284"/>
      </w:pPr>
      <w:r>
        <w:t>a parts list with illustrations and identifications</w:t>
      </w:r>
    </w:p>
    <w:p w14:paraId="333B6EB3" w14:textId="64B7E6E8" w:rsidR="007F675C" w:rsidRDefault="007F675C" w:rsidP="00E644FB">
      <w:pPr>
        <w:pStyle w:val="ListParagraph"/>
        <w:numPr>
          <w:ilvl w:val="0"/>
          <w:numId w:val="5"/>
        </w:numPr>
        <w:ind w:left="1342" w:hanging="284"/>
      </w:pPr>
      <w:r>
        <w:t>identification numbers for each door</w:t>
      </w:r>
    </w:p>
    <w:p w14:paraId="0A12A4D1" w14:textId="77777777" w:rsidR="007F675C" w:rsidRDefault="007F675C" w:rsidP="007F675C"/>
    <w:p w14:paraId="0849ACF6" w14:textId="3DD22985" w:rsidR="007F675C" w:rsidRDefault="007F675C" w:rsidP="007F675C">
      <w:r>
        <w:lastRenderedPageBreak/>
        <w:t>1.6</w:t>
      </w:r>
      <w:r w:rsidR="000A6677">
        <w:t xml:space="preserve">  </w:t>
      </w:r>
      <w:r>
        <w:t>QUALITY ASSURANCE</w:t>
      </w:r>
    </w:p>
    <w:p w14:paraId="0D7D1457" w14:textId="1D34EADB" w:rsidR="007F675C" w:rsidRDefault="000A6677" w:rsidP="00E644FB">
      <w:pPr>
        <w:spacing w:before="240"/>
        <w:ind w:left="709"/>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2CA0E5B6" w:rsidR="007F675C" w:rsidRDefault="000A6677" w:rsidP="000A6677">
      <w:pPr>
        <w:spacing w:before="240"/>
        <w:ind w:left="709"/>
      </w:pPr>
      <w:r>
        <w:t xml:space="preserve">2.1.1  </w:t>
      </w:r>
      <w:r w:rsidR="007F675C">
        <w:t>The acceptable rubber roll-up door is to be the Model HD-</w:t>
      </w:r>
      <w:r w:rsidR="00794EE9">
        <w:t>S</w:t>
      </w:r>
      <w:r w:rsidR="007F675C">
        <w:t>D</w:t>
      </w:r>
      <w:r w:rsidR="00BB5CAF">
        <w:t xml:space="preserve"> 30</w:t>
      </w:r>
      <w:r w:rsidR="00CB15AA">
        <w:t>2</w:t>
      </w:r>
      <w:r w:rsidR="00794EE9">
        <w:t>0</w:t>
      </w:r>
      <w:r w:rsidR="007F675C">
        <w:t xml:space="preserve"> </w:t>
      </w:r>
      <w:r w:rsidR="00794EE9">
        <w:t>spring counterbalanced</w:t>
      </w:r>
      <w:r w:rsidR="007F675C">
        <w:t xml:space="preserve"> design as manufactured</w:t>
      </w:r>
      <w:r w:rsidR="00BB5CAF">
        <w:t xml:space="preserve"> </w:t>
      </w:r>
      <w:r w:rsidR="007F675C">
        <w:t xml:space="preserve">by </w:t>
      </w:r>
      <w:r w:rsidR="008601E1">
        <w:t>Hörmann</w:t>
      </w:r>
      <w:r w:rsidR="007F675C">
        <w:t xml:space="preserve">. </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5B06B29B" w14:textId="26663002" w:rsidR="00481A24" w:rsidRDefault="000A6677" w:rsidP="00481A24">
      <w:pPr>
        <w:spacing w:before="240"/>
        <w:ind w:left="709"/>
      </w:pPr>
      <w:r>
        <w:t>2.2.</w:t>
      </w:r>
      <w:r w:rsidR="007F675C">
        <w:t>1</w:t>
      </w:r>
      <w:r>
        <w:t xml:space="preserve">  </w:t>
      </w:r>
      <w:r w:rsidR="000045A5">
        <w:t>Two (2) layers of Styrene Butadiene Rubber (SBR) each 3.2 mm (⅛ in) thick, 70 durometer, reinforced with 1-ply, 50 kg (110 lb) polyester cord centre. Overall thickness is 6.4 mm (1/4 in). Material provides normal resiliency and flexibility at temperatures ranging from -40</w:t>
      </w:r>
      <w:r w:rsidR="000045A5">
        <w:rPr>
          <w:rFonts w:cs="Arial"/>
        </w:rPr>
        <w:t>°</w:t>
      </w:r>
      <w:r w:rsidR="000045A5">
        <w:t>C to +85</w:t>
      </w:r>
      <w:r w:rsidR="000045A5">
        <w:rPr>
          <w:rFonts w:cs="Arial"/>
        </w:rPr>
        <w:t>°</w:t>
      </w:r>
      <w:r w:rsidR="000045A5">
        <w:t>C (-40</w:t>
      </w:r>
      <w:r w:rsidR="000045A5">
        <w:rPr>
          <w:rFonts w:cs="Arial"/>
        </w:rPr>
        <w:t>°</w:t>
      </w:r>
      <w:r w:rsidR="000045A5">
        <w:t>F to +180</w:t>
      </w:r>
      <w:r w:rsidR="000045A5">
        <w:rPr>
          <w:rFonts w:cs="Arial"/>
        </w:rPr>
        <w:t>°</w:t>
      </w:r>
      <w:r w:rsidR="000045A5">
        <w:t>F).</w:t>
      </w:r>
    </w:p>
    <w:p w14:paraId="2E7BCF2B" w14:textId="77777777" w:rsidR="006C6F09" w:rsidRDefault="000A6677" w:rsidP="002217DA">
      <w:pPr>
        <w:spacing w:before="240"/>
        <w:ind w:left="709"/>
      </w:pPr>
      <w:r>
        <w:t xml:space="preserve">2.2.2  </w:t>
      </w:r>
      <w:r w:rsidR="007F675C">
        <w:t xml:space="preserve">Complete with molded Curtain Loks™ that are mechanically attached to the vertical edges of the curtain material. This retention system maintains and holds the curtain in guides under heavy windload conditions. </w:t>
      </w:r>
    </w:p>
    <w:p w14:paraId="400BF699" w14:textId="4D0AD925" w:rsidR="002217DA" w:rsidRDefault="006C6F09" w:rsidP="002217DA">
      <w:pPr>
        <w:spacing w:before="240"/>
        <w:ind w:left="709"/>
      </w:pPr>
      <w:r>
        <w:t xml:space="preserve">2.2.3  </w:t>
      </w:r>
      <w:r w:rsidR="007F675C">
        <w:t xml:space="preserve">Continuous glued SBR windlock or moulded in place Teflon windlock designs </w:t>
      </w:r>
      <w:r w:rsidR="007F675C" w:rsidRPr="0090524E">
        <w:t>will not</w:t>
      </w:r>
      <w:r w:rsidR="007F675C">
        <w:t xml:space="preserve"> be accepted.</w:t>
      </w:r>
    </w:p>
    <w:p w14:paraId="02C00A05" w14:textId="0EE9A947" w:rsidR="002217DA" w:rsidRDefault="002217DA" w:rsidP="007E59CD">
      <w:pPr>
        <w:spacing w:before="240"/>
        <w:ind w:left="709"/>
      </w:pPr>
      <w:r>
        <w:t>2.2.</w:t>
      </w:r>
      <w:r w:rsidR="006C6F09">
        <w:t>4</w:t>
      </w:r>
      <w:r>
        <w:t xml:space="preserve">  </w:t>
      </w:r>
      <w:r w:rsidR="007F675C">
        <w:t>Standard Color: Black</w:t>
      </w:r>
      <w:r>
        <w:t xml:space="preserve">. </w:t>
      </w:r>
      <w:r w:rsidR="007F675C">
        <w:t xml:space="preserve">Also available in </w:t>
      </w:r>
      <w:r w:rsidR="00AA0E09">
        <w:t>B</w:t>
      </w:r>
      <w:r w:rsidR="007F675C">
        <w:t xml:space="preserve">lue or </w:t>
      </w:r>
      <w:r w:rsidR="00AA0E09">
        <w:t>Grey</w:t>
      </w:r>
      <w:r w:rsidR="007F675C">
        <w:t xml:space="preserve"> EPDM, Black nitrile, flame-retardant self-extinguishing </w:t>
      </w:r>
      <w:r w:rsidR="00AA0E09">
        <w:t>B</w:t>
      </w:r>
      <w:r w:rsidR="007F675C">
        <w:t>lack MSHA rated.</w:t>
      </w:r>
    </w:p>
    <w:p w14:paraId="206DEC93" w14:textId="77777777" w:rsidR="009850C6" w:rsidRDefault="009850C6" w:rsidP="007F675C"/>
    <w:p w14:paraId="4C42274B" w14:textId="765B1CD4" w:rsidR="007F675C" w:rsidRDefault="007F675C" w:rsidP="007F675C">
      <w:r>
        <w:t>2.3</w:t>
      </w:r>
      <w:r w:rsidR="00D91B97">
        <w:t xml:space="preserve">  </w:t>
      </w:r>
      <w:r>
        <w:t>GUIDES</w:t>
      </w:r>
    </w:p>
    <w:p w14:paraId="65DA0DAC" w14:textId="7A69399C" w:rsidR="002217DA" w:rsidRDefault="002217DA" w:rsidP="002217DA">
      <w:pPr>
        <w:spacing w:before="240"/>
        <w:ind w:left="709"/>
      </w:pPr>
      <w:r>
        <w:t xml:space="preserve">2.3.1  </w:t>
      </w:r>
      <w:r w:rsidR="007F675C">
        <w:t>Side curtain retention: NEWGEN</w:t>
      </w:r>
      <w:r w:rsidR="007F675C" w:rsidRPr="009850C6">
        <w:rPr>
          <w:vertAlign w:val="superscript"/>
        </w:rPr>
        <w:t>®</w:t>
      </w:r>
      <w:r w:rsidR="007F675C">
        <w:t xml:space="preserve"> </w:t>
      </w:r>
      <w:r w:rsidR="000C1BB5">
        <w:t xml:space="preserve">5 inch </w:t>
      </w:r>
      <w:r w:rsidR="007F675C">
        <w:t>Guides shall be one-piece extruded aluminum to form a slot of sufficient depth to allow the Curtain Lok™ to move freely in the guides at all times. Aluminum members are to be of sufficient thickness and rigidity to maintain the Curtain Lok™ within the guides during normal operation while enabling the Curtain Lok™ to release during accidental impact.</w:t>
      </w:r>
    </w:p>
    <w:p w14:paraId="58E2BDC0" w14:textId="77777777" w:rsidR="002217DA" w:rsidRDefault="002217DA" w:rsidP="002217DA">
      <w:pPr>
        <w:spacing w:before="240"/>
        <w:ind w:left="709"/>
      </w:pPr>
      <w:r>
        <w:t>2.3.</w:t>
      </w:r>
      <w:r w:rsidR="007F675C">
        <w:t>2</w:t>
      </w:r>
      <w:r>
        <w:t xml:space="preserve">  </w:t>
      </w:r>
      <w:r w:rsidR="007F675C">
        <w:t>Steel guides (bolted or spring-loaded) will not be accepted.</w:t>
      </w:r>
    </w:p>
    <w:p w14:paraId="0DDBC827" w14:textId="56458857" w:rsidR="007F675C" w:rsidRDefault="002217DA" w:rsidP="000C1BB5">
      <w:pPr>
        <w:spacing w:before="240"/>
        <w:ind w:left="709"/>
      </w:pPr>
      <w:r>
        <w:t xml:space="preserve">2.3.3  </w:t>
      </w:r>
      <w:r w:rsidR="007F675C">
        <w:t xml:space="preserve">Side frame:  </w:t>
      </w:r>
      <w:r w:rsidR="000C1BB5">
        <w:t>Galvanized steel (10 gauge) mounting angles with reinforcement brackets are provided for installation directly onto concrete or steel door framing. Additional customization of door frame is not required</w:t>
      </w:r>
      <w:r w:rsidR="007F675C">
        <w:t>.</w:t>
      </w:r>
    </w:p>
    <w:p w14:paraId="439A2DB9" w14:textId="77777777" w:rsidR="007F675C" w:rsidRDefault="007F675C" w:rsidP="007F675C"/>
    <w:p w14:paraId="43CFBA9F" w14:textId="77777777" w:rsidR="006C6F09" w:rsidRDefault="006C6F09">
      <w:r>
        <w:br w:type="page"/>
      </w:r>
    </w:p>
    <w:p w14:paraId="7D9589DF" w14:textId="1F601343" w:rsidR="00D91B97" w:rsidRDefault="007F675C" w:rsidP="007F675C">
      <w:r>
        <w:lastRenderedPageBreak/>
        <w:t>2.4</w:t>
      </w:r>
      <w:r w:rsidR="00D91B97">
        <w:t xml:space="preserve">  </w:t>
      </w:r>
      <w:r>
        <w:t>BOTTOM RAIL</w:t>
      </w:r>
    </w:p>
    <w:p w14:paraId="14D35C5E" w14:textId="2B3BD9AB" w:rsidR="00D91B97" w:rsidRDefault="00D91B97" w:rsidP="00D91B97">
      <w:pPr>
        <w:spacing w:before="240"/>
        <w:ind w:left="709"/>
      </w:pPr>
      <w:r>
        <w:t xml:space="preserve">2.4.1  </w:t>
      </w:r>
      <w:r w:rsidR="007F675C">
        <w:t xml:space="preserve">Bottom bar shall extend the full width of the curtain, sufficient to maintain the bottom edge of the curtain parallel to the door threshold at all times. </w:t>
      </w:r>
      <w:r w:rsidR="000A1E6D" w:rsidRPr="000A1E6D">
        <w:t xml:space="preserve">The bottom bar shall be constructed of aluminum extrusion and shall have a pivoting knock-away bottom bar arm on each end to reduce </w:t>
      </w:r>
      <w:r w:rsidR="000A1E6D">
        <w:t xml:space="preserve">the </w:t>
      </w:r>
      <w:r w:rsidR="000A1E6D" w:rsidRPr="000A1E6D">
        <w:t>risk of damage during accidental impacts.</w:t>
      </w:r>
    </w:p>
    <w:p w14:paraId="0F7D6555" w14:textId="5A53C4F0" w:rsidR="007F675C" w:rsidRDefault="00D91B97" w:rsidP="00D91B97">
      <w:pPr>
        <w:spacing w:before="240"/>
        <w:ind w:left="709"/>
      </w:pPr>
      <w:r>
        <w:t xml:space="preserve">2.4.2  </w:t>
      </w:r>
      <w:r w:rsidR="007F675C">
        <w:t>Knock-away bottom bar to be reset without the need to open side frames. Single angle design will not be accepted.</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79288638" w:rsidR="004B7AA5" w:rsidRDefault="004B7AA5" w:rsidP="004B7AA5">
      <w:pPr>
        <w:spacing w:before="240"/>
        <w:ind w:left="709"/>
      </w:pPr>
      <w:r>
        <w:t xml:space="preserve">2.5.1  </w:t>
      </w:r>
      <w:r w:rsidR="00F174F8">
        <w:t xml:space="preserve">The curtain is to be rolled on a barrel of sufficient size to carry the door load with a </w:t>
      </w:r>
      <w:r w:rsidR="00F174F8" w:rsidRPr="00B40A03">
        <w:t>deflection of not more than 2.5 mm/m (.03</w:t>
      </w:r>
      <w:r w:rsidR="00F174F8">
        <w:t xml:space="preserve"> inch</w:t>
      </w:r>
      <w:r w:rsidR="00F174F8" w:rsidRPr="00B40A03">
        <w:t xml:space="preserve"> per foot) of opening width. Drive shaft in the barrel is to be constructed of minimum 63.5 mm (2</w:t>
      </w:r>
      <w:r w:rsidR="00F174F8" w:rsidRPr="00B40A03">
        <w:rPr>
          <w:rFonts w:cs="Arial"/>
        </w:rPr>
        <w:t>½</w:t>
      </w:r>
      <w:r w:rsidR="00F174F8">
        <w:t xml:space="preserve"> in</w:t>
      </w:r>
      <w:r w:rsidR="00F174F8" w:rsidRPr="00B40A03">
        <w:t>) C1018 cold rolled steel shafts.</w:t>
      </w:r>
    </w:p>
    <w:p w14:paraId="3B8390C7" w14:textId="439D6261" w:rsidR="004B7AA5" w:rsidRDefault="004B7AA5" w:rsidP="004B7AA5">
      <w:pPr>
        <w:spacing w:before="240"/>
        <w:ind w:left="709"/>
      </w:pPr>
      <w:r>
        <w:t xml:space="preserve">2.5.2  </w:t>
      </w:r>
      <w:r w:rsidR="007F675C">
        <w:t>Door shall be designed to operate safely with the use of a</w:t>
      </w:r>
      <w:r w:rsidR="00490131">
        <w:t xml:space="preserve"> spring</w:t>
      </w:r>
      <w:r w:rsidR="007F675C">
        <w:t xml:space="preserve"> counterbalance system (i.e. – </w:t>
      </w:r>
      <w:r w:rsidR="00F174F8">
        <w:t>sprung</w:t>
      </w:r>
      <w:r w:rsidR="007F675C">
        <w:t xml:space="preserve"> design).  </w:t>
      </w:r>
    </w:p>
    <w:p w14:paraId="0D9F7CB2" w14:textId="7D14597D" w:rsidR="004B7AA5" w:rsidRDefault="004B7AA5" w:rsidP="004B7AA5">
      <w:pPr>
        <w:spacing w:before="240"/>
        <w:ind w:left="709"/>
      </w:pPr>
      <w:r>
        <w:t xml:space="preserve">2.5.3  </w:t>
      </w:r>
      <w:r w:rsidR="00F174F8" w:rsidRPr="006561C6">
        <w:t xml:space="preserve">The Idler Barrel shall be constructed of 159 mm (6.259 in) OD galvanized round HSS structural tubing with a minimum wall thickness of 4 mm (0.157 in) and supported by 50.8 mm (2 in) C1018 cold rolled steel shafts at either end. Idler must be guide mounted not end bracket mounted for proper tracking of curtain into </w:t>
      </w:r>
      <w:r w:rsidR="009850C6">
        <w:t>NEWGEN</w:t>
      </w:r>
      <w:r w:rsidR="009850C6" w:rsidRPr="009850C6">
        <w:rPr>
          <w:vertAlign w:val="superscript"/>
        </w:rPr>
        <w:t>®</w:t>
      </w:r>
      <w:r w:rsidR="009850C6">
        <w:t xml:space="preserve"> </w:t>
      </w:r>
      <w:r w:rsidR="00F174F8" w:rsidRPr="006561C6">
        <w:t>Guides.</w:t>
      </w:r>
    </w:p>
    <w:p w14:paraId="55C4BD6F" w14:textId="0C65D01E" w:rsidR="00D91B97" w:rsidRDefault="004B7AA5" w:rsidP="007E59CD">
      <w:pPr>
        <w:spacing w:before="240"/>
        <w:ind w:left="709"/>
      </w:pPr>
      <w:r>
        <w:t xml:space="preserve">2.5.4  </w:t>
      </w:r>
      <w:r w:rsidR="00F174F8" w:rsidRPr="00A30967">
        <w:t>End brackets are constructed of 6 mm (¼ in) hot rolled, zinc coated steel plate c/w sealed heavy-duty, self-aligning bearings with cast iron housings to support the drive barrel. Drive shaft bearing shall be load rated at 3405 kg (7490 lb) dynamic and 2555 kg (5620 lb) static.</w:t>
      </w:r>
    </w:p>
    <w:p w14:paraId="4F26CBE0" w14:textId="10A1B349" w:rsidR="00345E9B" w:rsidRDefault="00345E9B" w:rsidP="007E59CD">
      <w:pPr>
        <w:spacing w:before="240"/>
        <w:ind w:left="709"/>
      </w:pPr>
      <w:r>
        <w:t xml:space="preserve">2.5.5  </w:t>
      </w:r>
      <w:r w:rsidRPr="00BA0681">
        <w:t>Welded Truss shall brace endplates together at the top and bottom with C3 x 4.1 channel and 2</w:t>
      </w:r>
      <w:r w:rsidR="00BA0681" w:rsidRPr="00BA0681">
        <w:t xml:space="preserve"> in</w:t>
      </w:r>
      <w:r w:rsidRPr="00BA0681">
        <w:t xml:space="preserve"> x </w:t>
      </w:r>
      <w:r w:rsidR="00BA0681" w:rsidRPr="00BA0681">
        <w:rPr>
          <w:rFonts w:cs="Arial"/>
        </w:rPr>
        <w:t>¼</w:t>
      </w:r>
      <w:r w:rsidR="00BA0681" w:rsidRPr="00BA0681">
        <w:t xml:space="preserve"> in</w:t>
      </w:r>
      <w:r w:rsidRPr="00BA0681">
        <w:t xml:space="preserve"> flatbar diagonal bracing.</w:t>
      </w:r>
    </w:p>
    <w:p w14:paraId="29101B0B" w14:textId="77777777" w:rsidR="00802885" w:rsidRDefault="00802885" w:rsidP="007F675C"/>
    <w:p w14:paraId="662376CC" w14:textId="1E226883" w:rsidR="00D91B97" w:rsidRDefault="007F675C" w:rsidP="007F675C">
      <w:r>
        <w:t>2.6</w:t>
      </w:r>
      <w:r w:rsidR="00D91B97">
        <w:t xml:space="preserve">  </w:t>
      </w:r>
      <w:r>
        <w:t xml:space="preserve">REVERSING </w:t>
      </w:r>
      <w:r w:rsidR="0090524E">
        <w:t>DEVICE</w:t>
      </w:r>
    </w:p>
    <w:p w14:paraId="123B5705" w14:textId="77777777" w:rsidR="008A1F6D" w:rsidRDefault="00D91B97" w:rsidP="00D91B97">
      <w:pPr>
        <w:spacing w:before="240"/>
        <w:ind w:left="709"/>
      </w:pPr>
      <w:r>
        <w:t xml:space="preserve">2.6.1  </w:t>
      </w:r>
      <w:r w:rsidR="007F675C">
        <w:t>Door to be equipped with</w:t>
      </w:r>
      <w:r w:rsidR="0090524E">
        <w:t xml:space="preserve"> a failsafe</w:t>
      </w:r>
      <w:r w:rsidR="007F675C">
        <w:t xml:space="preserve"> </w:t>
      </w:r>
      <w:r w:rsidR="0090524E">
        <w:t>light curtain</w:t>
      </w:r>
      <w:r w:rsidR="007F675C">
        <w:t xml:space="preserve"> to stop and reverse door</w:t>
      </w:r>
      <w:r w:rsidR="0090524E">
        <w:t xml:space="preserve"> when there is an obstruction in the door opening</w:t>
      </w:r>
      <w:r w:rsidR="007F675C">
        <w:t xml:space="preserve">. </w:t>
      </w:r>
      <w:r w:rsidR="0090524E">
        <w:t xml:space="preserve">Light curtains must be mounted inside the aluminum </w:t>
      </w:r>
      <w:r w:rsidR="00E70865" w:rsidRPr="00E70865">
        <w:t xml:space="preserve">guides on both sides of the door to maintain proper alignment, protect </w:t>
      </w:r>
      <w:r w:rsidR="00E70865">
        <w:t xml:space="preserve">area </w:t>
      </w:r>
      <w:r w:rsidR="00E70865" w:rsidRPr="00E70865">
        <w:t xml:space="preserve">directly under the door and </w:t>
      </w:r>
      <w:r w:rsidR="00E70865">
        <w:t xml:space="preserve">to </w:t>
      </w:r>
      <w:r w:rsidR="00E70865" w:rsidRPr="00E70865">
        <w:t>protect</w:t>
      </w:r>
      <w:r w:rsidR="00E70865">
        <w:t xml:space="preserve"> the door</w:t>
      </w:r>
      <w:r w:rsidR="00E70865" w:rsidRPr="00E70865">
        <w:t xml:space="preserve"> from </w:t>
      </w:r>
      <w:r w:rsidR="00E70865">
        <w:t xml:space="preserve">vehicular </w:t>
      </w:r>
      <w:r w:rsidR="00E70865" w:rsidRPr="00E70865">
        <w:t xml:space="preserve">impact.  </w:t>
      </w:r>
    </w:p>
    <w:p w14:paraId="41B49D0E" w14:textId="3046BA21" w:rsidR="007F675C" w:rsidRDefault="008A1F6D" w:rsidP="00D91B97">
      <w:pPr>
        <w:spacing w:before="240"/>
        <w:ind w:left="709"/>
      </w:pPr>
      <w:r>
        <w:t xml:space="preserve">2.6.2  </w:t>
      </w:r>
      <w:r w:rsidR="00E70865" w:rsidRPr="00E70865">
        <w:t xml:space="preserve">Light curtains mounted </w:t>
      </w:r>
      <w:r w:rsidR="00E70865">
        <w:t>out</w:t>
      </w:r>
      <w:r w:rsidR="00E70865" w:rsidRPr="00E70865">
        <w:t>side the guide</w:t>
      </w:r>
      <w:r w:rsidR="00E70865">
        <w:t>s</w:t>
      </w:r>
      <w:r w:rsidR="00E70865" w:rsidRPr="00E70865">
        <w:t xml:space="preserve"> will not be accepted.</w:t>
      </w:r>
    </w:p>
    <w:p w14:paraId="48F9E90B" w14:textId="77777777" w:rsidR="007F675C" w:rsidRDefault="007F675C" w:rsidP="007F675C"/>
    <w:p w14:paraId="36F66E82" w14:textId="77777777" w:rsidR="00D91B97" w:rsidRDefault="007F675C" w:rsidP="007F675C">
      <w:r>
        <w:t>2.7</w:t>
      </w:r>
      <w:r w:rsidR="00D91B97">
        <w:t xml:space="preserve">  </w:t>
      </w:r>
      <w:r>
        <w:t>ACCESSORIES</w:t>
      </w:r>
    </w:p>
    <w:p w14:paraId="3A9C1682" w14:textId="460C3BAF" w:rsidR="007F675C" w:rsidRDefault="00D91B97" w:rsidP="00D91B97">
      <w:pPr>
        <w:spacing w:before="240"/>
        <w:ind w:left="709"/>
      </w:pPr>
      <w:r>
        <w:t xml:space="preserve">2.7.1  </w:t>
      </w:r>
      <w:r w:rsidR="007F675C">
        <w:t>Various accessories are available, for example: radio controls, motion sensors,</w:t>
      </w:r>
      <w:r w:rsidR="00CB15AA" w:rsidRPr="00CB15AA">
        <w:t xml:space="preserve"> </w:t>
      </w:r>
      <w:r w:rsidR="00CB15AA">
        <w:t xml:space="preserve">photo eyes, safety edges, </w:t>
      </w:r>
      <w:r w:rsidR="007F675C">
        <w:t>loop detectors, pull cords, traffic lights, etc.</w:t>
      </w:r>
    </w:p>
    <w:p w14:paraId="11185C23" w14:textId="77777777" w:rsidR="007F675C" w:rsidRDefault="007F675C" w:rsidP="007F675C"/>
    <w:p w14:paraId="4784A028" w14:textId="77777777" w:rsidR="006C6F09" w:rsidRDefault="006C6F09">
      <w:r>
        <w:br w:type="page"/>
      </w:r>
    </w:p>
    <w:p w14:paraId="6D779D79" w14:textId="133731F8" w:rsidR="00D91B97" w:rsidRDefault="007F675C" w:rsidP="007F675C">
      <w:r>
        <w:lastRenderedPageBreak/>
        <w:t>2.8</w:t>
      </w:r>
      <w:r w:rsidR="00D91B97">
        <w:t xml:space="preserve">  </w:t>
      </w:r>
      <w:r>
        <w:t>CONSTRUCTION</w:t>
      </w:r>
    </w:p>
    <w:p w14:paraId="7F827F99" w14:textId="77777777" w:rsidR="00D91B97" w:rsidRDefault="00D91B97" w:rsidP="00D91B97">
      <w:pPr>
        <w:spacing w:before="240"/>
        <w:ind w:left="709"/>
      </w:pPr>
      <w:r>
        <w:t>2.8.1  D</w:t>
      </w:r>
      <w:r w:rsidR="007F675C">
        <w:t>oors: constructed of steel, aluminum and SBR rubber/woven curtain.</w:t>
      </w:r>
    </w:p>
    <w:p w14:paraId="034781F8" w14:textId="492F30B6" w:rsidR="007F675C" w:rsidRDefault="00D91B97" w:rsidP="00D91B97">
      <w:pPr>
        <w:spacing w:before="240"/>
        <w:ind w:left="709"/>
      </w:pPr>
      <w:r>
        <w:t xml:space="preserve">2.8.2  </w:t>
      </w:r>
      <w:r w:rsidR="007F675C">
        <w:t>Structural elements: assembled by welding or by mechanical fasteners.</w:t>
      </w:r>
    </w:p>
    <w:p w14:paraId="6951CB5A" w14:textId="77777777" w:rsidR="007F675C" w:rsidRDefault="007F675C" w:rsidP="007F675C">
      <w:r>
        <w:t xml:space="preserve"> </w:t>
      </w:r>
    </w:p>
    <w:p w14:paraId="7C750BDB" w14:textId="428B9048" w:rsidR="00D91B97" w:rsidRDefault="007F675C" w:rsidP="007F675C">
      <w:r>
        <w:t>2.9</w:t>
      </w:r>
      <w:r w:rsidR="00D91B97">
        <w:t xml:space="preserve">  </w:t>
      </w:r>
      <w:r>
        <w:t>OPERATION OF DOOR</w:t>
      </w:r>
    </w:p>
    <w:p w14:paraId="548BE3FC" w14:textId="3112D91C" w:rsidR="007F675C" w:rsidRDefault="00D91B97" w:rsidP="00D91B97">
      <w:pPr>
        <w:spacing w:before="240"/>
        <w:ind w:left="709"/>
      </w:pPr>
      <w:r>
        <w:t xml:space="preserve">2.9.1  </w:t>
      </w:r>
      <w:r w:rsidR="007F675C">
        <w:t>Doors shall be equipped for operation by:</w:t>
      </w:r>
    </w:p>
    <w:p w14:paraId="15B617C3" w14:textId="77777777" w:rsidR="007F675C" w:rsidRDefault="007F675C" w:rsidP="00D91B97">
      <w:pPr>
        <w:ind w:left="1418"/>
      </w:pPr>
      <w:r>
        <w:t>a)</w:t>
      </w:r>
      <w:r>
        <w:tab/>
        <w:t>electric operator</w:t>
      </w:r>
    </w:p>
    <w:p w14:paraId="05BA45D2" w14:textId="55949693" w:rsidR="007F675C" w:rsidRDefault="007F675C" w:rsidP="00D91B97">
      <w:pPr>
        <w:ind w:left="1418"/>
      </w:pPr>
      <w:r>
        <w:t>b)</w:t>
      </w:r>
      <w:r>
        <w:tab/>
        <w:t>manual chain hoist</w:t>
      </w:r>
    </w:p>
    <w:p w14:paraId="75BC7304" w14:textId="77777777" w:rsidR="00DE20B3" w:rsidRDefault="00275E6F" w:rsidP="00DE20B3">
      <w:pPr>
        <w:ind w:left="1418"/>
      </w:pPr>
      <w:r>
        <w:t>c)</w:t>
      </w:r>
      <w:r>
        <w:tab/>
      </w:r>
      <w:r w:rsidRPr="00275E6F">
        <w:t>inertia brake must be non-drive side mount</w:t>
      </w:r>
    </w:p>
    <w:p w14:paraId="267914BF" w14:textId="36084143" w:rsidR="00E56ED3" w:rsidRDefault="007F675C" w:rsidP="00DE20B3">
      <w:pPr>
        <w:spacing w:before="240"/>
      </w:pPr>
      <w:r>
        <w:t>2.10</w:t>
      </w:r>
      <w:r w:rsidR="00D91B97">
        <w:t xml:space="preserve">  </w:t>
      </w:r>
      <w:r>
        <w:t>MANUAL OPERATION</w:t>
      </w:r>
    </w:p>
    <w:p w14:paraId="1E5BEDBF" w14:textId="77777777" w:rsidR="00E56ED3" w:rsidRDefault="00E56ED3" w:rsidP="00E56ED3">
      <w:pPr>
        <w:spacing w:before="240"/>
        <w:ind w:left="709"/>
      </w:pPr>
      <w:r>
        <w:t xml:space="preserve">2.10.1  </w:t>
      </w:r>
      <w:r w:rsidR="007F675C">
        <w:t>Emergency manual chain hoist shall be provided to allow manual door operation.</w:t>
      </w:r>
    </w:p>
    <w:p w14:paraId="59403CDD" w14:textId="1F2516A9" w:rsidR="007F675C" w:rsidRDefault="00E56ED3" w:rsidP="00E56ED3">
      <w:pPr>
        <w:spacing w:before="240"/>
        <w:ind w:left="709"/>
      </w:pPr>
      <w:r>
        <w:t>2.10.2</w:t>
      </w:r>
      <w:r w:rsidR="004414DE">
        <w:t xml:space="preserve"> </w:t>
      </w:r>
      <w:r>
        <w:t xml:space="preserve">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99FA88C" w14:textId="77777777" w:rsidR="00E56ED3" w:rsidRDefault="007F675C" w:rsidP="007F675C">
      <w:r>
        <w:t>2.11</w:t>
      </w:r>
      <w:r w:rsidR="00E56ED3">
        <w:t xml:space="preserve">  </w:t>
      </w:r>
      <w:r>
        <w:t>ELECTRICAL OPERATION</w:t>
      </w:r>
    </w:p>
    <w:p w14:paraId="459773BF" w14:textId="7A76A3C1" w:rsidR="00E56ED3" w:rsidRDefault="00E56ED3" w:rsidP="00E56ED3">
      <w:pPr>
        <w:spacing w:before="240"/>
        <w:ind w:left="709"/>
      </w:pPr>
      <w:r>
        <w:t xml:space="preserve">2.11.1  </w:t>
      </w:r>
      <w:r w:rsidR="007F675C">
        <w:t xml:space="preserve">Electric door operators shall be CSA/UL approved, </w:t>
      </w:r>
      <w:r w:rsidR="00792C0C">
        <w:t>model RG</w:t>
      </w:r>
      <w:r w:rsidR="007F675C">
        <w:t>, heavy-duty gear</w:t>
      </w:r>
      <w:r w:rsidR="00792C0C">
        <w:t>head</w:t>
      </w:r>
      <w:r w:rsidR="007F675C">
        <w:t xml:space="preserve"> type complete with pre-wired, number coded </w:t>
      </w:r>
      <w:r w:rsidR="00792C0C">
        <w:t xml:space="preserve">operator mounted </w:t>
      </w:r>
      <w:r w:rsidR="007F675C">
        <w:t xml:space="preserve">control cabinet as required, to manufacturer’s standard. </w:t>
      </w:r>
      <w:r w:rsidR="007B6E36">
        <w:t>Cabinet</w:t>
      </w:r>
      <w:r w:rsidR="007F675C">
        <w:t xml:space="preserve"> enclosure to be NEMA </w:t>
      </w:r>
      <w:r w:rsidR="00792C0C">
        <w:t>1</w:t>
      </w:r>
      <w:r w:rsidR="007F675C">
        <w:t xml:space="preserve"> rating</w:t>
      </w:r>
      <w:r w:rsidR="00792C0C">
        <w:t xml:space="preserve"> and wiring shall be completed by manufacturer. Drive system shall be controlled by relay logic. </w:t>
      </w:r>
      <w:r w:rsidR="007B6E36">
        <w:t>Shall include</w:t>
      </w:r>
      <w:r w:rsidR="00792C0C">
        <w:t xml:space="preserve"> a wall-mounted push button station with stop, open, close buttons</w:t>
      </w:r>
      <w:r w:rsidR="007F675C">
        <w:t>.</w:t>
      </w:r>
    </w:p>
    <w:p w14:paraId="7FD2155B" w14:textId="30448734" w:rsidR="00E56ED3" w:rsidRDefault="00E56ED3" w:rsidP="00E56ED3">
      <w:pPr>
        <w:spacing w:before="240"/>
        <w:ind w:left="709"/>
      </w:pPr>
      <w:r>
        <w:t xml:space="preserve">2.11.2  </w:t>
      </w:r>
      <w:r w:rsidR="00792C0C" w:rsidRPr="00792C0C">
        <w:t>Motor to be N</w:t>
      </w:r>
      <w:r w:rsidR="00792C0C">
        <w:t>EMA 1</w:t>
      </w:r>
      <w:r w:rsidR="00792C0C" w:rsidRPr="00792C0C">
        <w:t xml:space="preserve"> rated, high-starting torque, C-flange mount, hoist-type, operating through an enclosed single reduction, worm-gear reducer to manufacturer’s standard.</w:t>
      </w:r>
    </w:p>
    <w:p w14:paraId="5FED117C" w14:textId="3409FDB1" w:rsidR="00E56ED3" w:rsidRDefault="00E56ED3" w:rsidP="00E56ED3">
      <w:pPr>
        <w:spacing w:before="240"/>
        <w:ind w:left="709"/>
      </w:pPr>
      <w:r>
        <w:t xml:space="preserve">2.11.3  </w:t>
      </w:r>
      <w:r w:rsidR="007F675C">
        <w:t>Motor</w:t>
      </w:r>
      <w:r w:rsidR="00F65542">
        <w:t xml:space="preserve"> and sprocketing</w:t>
      </w:r>
      <w:r w:rsidR="007F675C">
        <w:t xml:space="preserve"> to be of capacity to open door at maximum speeds of up to </w:t>
      </w:r>
      <w:r w:rsidR="00F65542">
        <w:t>2</w:t>
      </w:r>
      <w:r w:rsidR="00792C0C">
        <w:t>0</w:t>
      </w:r>
      <w:r w:rsidR="004414DE">
        <w:t xml:space="preserve"> inches</w:t>
      </w:r>
      <w:r w:rsidR="007F675C">
        <w:t xml:space="preserve"> per second, depending on door size to manufacturer’s standard, rated for X horsepower, X voltage, X phase, X frequency.</w:t>
      </w:r>
    </w:p>
    <w:p w14:paraId="49997E65" w14:textId="4B42418A" w:rsidR="00545353" w:rsidRDefault="00E56ED3" w:rsidP="00545353">
      <w:pPr>
        <w:spacing w:before="240"/>
        <w:ind w:left="709"/>
      </w:pPr>
      <w:r>
        <w:t xml:space="preserve">2.11.4 </w:t>
      </w:r>
      <w:r w:rsidR="00F65542" w:rsidRPr="00F65542">
        <w:t>Operator shall be equipped with rotary screw-type limit switches to control open and close door positions as well as an electro</w:t>
      </w:r>
      <w:r w:rsidR="00F65542">
        <w:t>-</w:t>
      </w:r>
      <w:r w:rsidR="00F65542" w:rsidRPr="00F65542">
        <w:t>mechanical brake system to stop and hold door in any position to manufacturer’s standards.</w:t>
      </w:r>
    </w:p>
    <w:p w14:paraId="63705671" w14:textId="77777777" w:rsidR="00545353" w:rsidRDefault="00545353" w:rsidP="00545353">
      <w:pPr>
        <w:spacing w:before="240"/>
        <w:ind w:left="709"/>
      </w:pPr>
      <w:r>
        <w:t xml:space="preserve">2.11.5  </w:t>
      </w:r>
      <w:r w:rsidR="007F675C">
        <w:t>Operator shall be equipped with built-in manual emergency chain hoist. Built-in electrical interlock shall prevent motor operation during use of manual chain hoist.</w:t>
      </w:r>
    </w:p>
    <w:p w14:paraId="2B9EC4B5" w14:textId="77777777" w:rsidR="006C6F09" w:rsidRDefault="006C6F09">
      <w:r>
        <w:br w:type="page"/>
      </w:r>
    </w:p>
    <w:p w14:paraId="6708377B" w14:textId="4600E6B0" w:rsidR="00545353" w:rsidRDefault="00545353" w:rsidP="00545353">
      <w:pPr>
        <w:spacing w:before="240"/>
        <w:ind w:left="709"/>
      </w:pPr>
      <w:r>
        <w:lastRenderedPageBreak/>
        <w:t xml:space="preserve">2.11.6  Control Box </w:t>
      </w:r>
    </w:p>
    <w:p w14:paraId="2E04E169" w14:textId="17C820DD" w:rsidR="00545353" w:rsidRDefault="00545353" w:rsidP="00545353">
      <w:pPr>
        <w:spacing w:before="240"/>
        <w:ind w:left="1418"/>
      </w:pPr>
      <w:r>
        <w:t>a)  E</w:t>
      </w:r>
      <w:r w:rsidR="007F675C">
        <w:t xml:space="preserve">nclosure shall be NEMA </w:t>
      </w:r>
      <w:r w:rsidR="00BE5C25">
        <w:t>1</w:t>
      </w:r>
      <w:r w:rsidR="007F675C">
        <w:t xml:space="preserve"> </w:t>
      </w:r>
      <w:r w:rsidR="00BE5C25">
        <w:t xml:space="preserve">operator mounted control box </w:t>
      </w:r>
      <w:r w:rsidR="007F675C">
        <w:t xml:space="preserve">and wiring shall be completed by manufacturer and shall be UL listed. </w:t>
      </w:r>
    </w:p>
    <w:p w14:paraId="4C98FD08" w14:textId="3226C22D" w:rsidR="00BE5C25" w:rsidRDefault="00545353" w:rsidP="006C6F09">
      <w:pPr>
        <w:spacing w:before="240"/>
        <w:ind w:left="1418"/>
        <w:rPr>
          <w:b/>
          <w:bCs/>
        </w:rPr>
      </w:pPr>
      <w:r>
        <w:t xml:space="preserve">b)  </w:t>
      </w:r>
      <w:r w:rsidR="007F675C">
        <w:t xml:space="preserve">Drive system shall be controlled by </w:t>
      </w:r>
      <w:r w:rsidR="00BE5C25">
        <w:t>relay logic.</w:t>
      </w:r>
    </w:p>
    <w:p w14:paraId="11F25513" w14:textId="77777777" w:rsidR="006C6F09" w:rsidRDefault="006C6F09" w:rsidP="007F675C">
      <w:pPr>
        <w:rPr>
          <w:b/>
          <w:bCs/>
        </w:rPr>
      </w:pPr>
    </w:p>
    <w:p w14:paraId="0D401C71" w14:textId="13F3FB09" w:rsidR="007F675C" w:rsidRPr="00BC0801" w:rsidRDefault="007F675C" w:rsidP="007F675C">
      <w:pPr>
        <w:rPr>
          <w:b/>
          <w:bCs/>
        </w:rPr>
      </w:pPr>
      <w:r w:rsidRPr="00BC0801">
        <w:rPr>
          <w:b/>
          <w:bCs/>
        </w:rPr>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4D0F9808" w14:textId="77777777" w:rsidR="00BC0801" w:rsidRDefault="00BC0801" w:rsidP="00BC0801">
      <w:pPr>
        <w:spacing w:before="240"/>
        <w:ind w:left="709"/>
      </w:pPr>
      <w:r>
        <w:t xml:space="preserve">3.1.2  </w:t>
      </w:r>
      <w:r w:rsidR="007F675C">
        <w:t>Install electrical motors, controller units, push-button stations and other electrical equipment required for door operation.</w:t>
      </w:r>
    </w:p>
    <w:p w14:paraId="29986779" w14:textId="77777777" w:rsidR="00BC0801" w:rsidRDefault="00BC0801" w:rsidP="00BC0801">
      <w:pPr>
        <w:spacing w:before="240"/>
        <w:ind w:left="709"/>
      </w:pPr>
      <w:r>
        <w:t xml:space="preserve">3.1.3  </w:t>
      </w:r>
      <w:r w:rsidR="007F675C">
        <w:t>All electrical wiring including power supply, control and interface located near the door to be installed by an electrical contractor (to be put into electrical contractor’s specification).</w:t>
      </w:r>
    </w:p>
    <w:p w14:paraId="069A36B2" w14:textId="60BAD61F" w:rsidR="00F41EFA" w:rsidRDefault="00BC0801" w:rsidP="00E644FB">
      <w:pPr>
        <w:spacing w:before="240"/>
        <w:ind w:left="709"/>
      </w:pPr>
      <w:r>
        <w:t xml:space="preserve">3.1.4  </w:t>
      </w:r>
      <w:r w:rsidR="007F675C">
        <w:t>Upon completion of the door and electrical installation, the door installer must make necessary adjustments to the door to ensure smooth operation.</w:t>
      </w:r>
      <w:bookmarkStart w:id="0" w:name="AbspannZ0"/>
      <w:bookmarkEnd w:id="0"/>
    </w:p>
    <w:sectPr w:rsidR="00F41EFA" w:rsidSect="002217DA">
      <w:headerReference w:type="even" r:id="rId8"/>
      <w:headerReference w:type="default" r:id="rId9"/>
      <w:footerReference w:type="even" r:id="rId10"/>
      <w:footerReference w:type="default" r:id="rId11"/>
      <w:headerReference w:type="first" r:id="rId12"/>
      <w:footerReference w:type="first" r:id="rId13"/>
      <w:pgSz w:w="12240" w:h="15840" w:code="1"/>
      <w:pgMar w:top="2410" w:right="907" w:bottom="1276"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AB5C" w14:textId="77777777" w:rsidR="00BD6438" w:rsidRDefault="00BD6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0472" w14:textId="77777777" w:rsidR="00400664" w:rsidRDefault="00400664" w:rsidP="00400664">
    <w:pPr>
      <w:pStyle w:val="Footer"/>
      <w:spacing w:line="260" w:lineRule="atLeast"/>
      <w:rPr>
        <w:rStyle w:val="PageNumber"/>
      </w:rPr>
    </w:pPr>
    <w:r>
      <w:rPr>
        <w:rStyle w:val="PageNumber"/>
        <w:i/>
        <w:iCs/>
      </w:rPr>
      <w:t>December</w:t>
    </w:r>
    <w:r w:rsidRPr="003F20D1">
      <w:rPr>
        <w:rStyle w:val="PageNumber"/>
        <w:i/>
        <w:iCs/>
      </w:rPr>
      <w:t xml:space="preserve"> 202</w:t>
    </w:r>
    <w:r>
      <w:rPr>
        <w:rStyle w:val="PageNumber"/>
        <w:i/>
        <w:iCs/>
      </w:rPr>
      <w:t>2</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w:t>
    </w:r>
    <w:r>
      <w:rPr>
        <w:rStyle w:val="PageNumber"/>
      </w:rPr>
      <w:fldChar w:fldCharType="end"/>
    </w:r>
  </w:p>
  <w:p w14:paraId="7D24E41A" w14:textId="71401C6C" w:rsidR="00CA32C3" w:rsidRPr="00400664" w:rsidRDefault="00400664" w:rsidP="00400664">
    <w:pPr>
      <w:pStyle w:val="Footer"/>
      <w:spacing w:line="260" w:lineRule="atLeast"/>
    </w:pPr>
    <w:r>
      <w:rPr>
        <w:rStyle w:val="PageNumber"/>
        <w:i/>
        <w:sz w:val="16"/>
        <w:szCs w:val="16"/>
      </w:rPr>
      <w:t>Please verify specifications. Hörmann reserves the right to modify specifications any time without notice.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ED70" w14:textId="77777777" w:rsidR="00BD6438" w:rsidRDefault="00BD6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8A80" w14:textId="77777777" w:rsidR="00BD6438" w:rsidRDefault="00BD6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77777777" w:rsidR="00AA1539" w:rsidRDefault="00AA1539" w:rsidP="00207B6D">
          <w:pPr>
            <w:ind w:left="-57"/>
            <w:rPr>
              <w:sz w:val="20"/>
              <w:szCs w:val="20"/>
            </w:rPr>
          </w:pPr>
        </w:p>
        <w:p w14:paraId="27385D46" w14:textId="1E006118" w:rsidR="001A0CC3" w:rsidRPr="007F675C" w:rsidRDefault="001A0CC3" w:rsidP="00FC7819">
          <w:pPr>
            <w:rPr>
              <w:b/>
              <w:bCs/>
              <w:i/>
              <w:iCs/>
              <w:sz w:val="28"/>
              <w:szCs w:val="28"/>
            </w:rPr>
          </w:pPr>
          <w:r w:rsidRPr="007F675C">
            <w:rPr>
              <w:b/>
              <w:bCs/>
              <w:i/>
              <w:iCs/>
              <w:sz w:val="28"/>
              <w:szCs w:val="28"/>
            </w:rPr>
            <w:t>A</w:t>
          </w:r>
          <w:r w:rsidR="0086060B">
            <w:rPr>
              <w:b/>
              <w:bCs/>
              <w:i/>
              <w:iCs/>
              <w:sz w:val="28"/>
              <w:szCs w:val="28"/>
            </w:rPr>
            <w:t>r</w:t>
          </w:r>
          <w:r w:rsidRPr="007F675C">
            <w:rPr>
              <w:b/>
              <w:bCs/>
              <w:i/>
              <w:iCs/>
              <w:sz w:val="28"/>
              <w:szCs w:val="28"/>
            </w:rPr>
            <w:t>chitectural Specifications</w:t>
          </w:r>
        </w:p>
        <w:p w14:paraId="2C0463A8" w14:textId="32DBE5F3" w:rsidR="000D68C2" w:rsidRDefault="00B76BE9" w:rsidP="00FC7819">
          <w:pPr>
            <w:rPr>
              <w:b/>
              <w:bCs/>
              <w:sz w:val="28"/>
              <w:szCs w:val="28"/>
            </w:rPr>
          </w:pPr>
          <w:r w:rsidRPr="009E2E8C">
            <w:rPr>
              <w:b/>
              <w:bCs/>
              <w:sz w:val="28"/>
              <w:szCs w:val="28"/>
            </w:rPr>
            <w:t xml:space="preserve">HD SERIES </w:t>
          </w:r>
          <w:r w:rsidR="0085516A">
            <w:rPr>
              <w:b/>
              <w:bCs/>
              <w:sz w:val="28"/>
              <w:szCs w:val="28"/>
            </w:rPr>
            <w:t>Chain</w:t>
          </w:r>
          <w:r w:rsidR="001A0CC3">
            <w:rPr>
              <w:b/>
              <w:bCs/>
              <w:sz w:val="28"/>
              <w:szCs w:val="28"/>
            </w:rPr>
            <w:t xml:space="preserve"> Drive</w:t>
          </w:r>
          <w:r w:rsidR="00794940">
            <w:rPr>
              <w:b/>
              <w:bCs/>
              <w:sz w:val="28"/>
              <w:szCs w:val="28"/>
            </w:rPr>
            <w:t xml:space="preserve"> </w:t>
          </w:r>
          <w:r w:rsidR="008600D4">
            <w:rPr>
              <w:b/>
              <w:bCs/>
              <w:sz w:val="28"/>
              <w:szCs w:val="28"/>
            </w:rPr>
            <w:t xml:space="preserve">Economy </w:t>
          </w:r>
          <w:r w:rsidR="00794940">
            <w:rPr>
              <w:b/>
              <w:bCs/>
              <w:sz w:val="28"/>
              <w:szCs w:val="28"/>
            </w:rPr>
            <w:t>Sprung</w:t>
          </w:r>
          <w:r w:rsidR="001A0CC3">
            <w:rPr>
              <w:b/>
              <w:bCs/>
              <w:sz w:val="28"/>
              <w:szCs w:val="28"/>
            </w:rPr>
            <w:t xml:space="preserve"> Rubber Door</w:t>
          </w:r>
          <w:r w:rsidR="00794940">
            <w:rPr>
              <w:b/>
              <w:bCs/>
              <w:sz w:val="28"/>
              <w:szCs w:val="28"/>
            </w:rPr>
            <w:t xml:space="preserve">    </w:t>
          </w:r>
        </w:p>
        <w:p w14:paraId="78C17C87" w14:textId="479CB12E" w:rsidR="00A92293" w:rsidRDefault="009E2E8C" w:rsidP="00FC7819">
          <w:pPr>
            <w:rPr>
              <w:szCs w:val="22"/>
            </w:rPr>
          </w:pPr>
          <w:r>
            <w:rPr>
              <w:szCs w:val="22"/>
            </w:rPr>
            <w:t>Model HD-</w:t>
          </w:r>
          <w:r w:rsidR="00794940">
            <w:rPr>
              <w:szCs w:val="22"/>
            </w:rPr>
            <w:t>S</w:t>
          </w:r>
          <w:r>
            <w:rPr>
              <w:szCs w:val="22"/>
            </w:rPr>
            <w:t>D</w:t>
          </w:r>
          <w:r w:rsidR="001A0CC3">
            <w:rPr>
              <w:szCs w:val="22"/>
            </w:rPr>
            <w:t xml:space="preserve"> 30</w:t>
          </w:r>
          <w:r w:rsidR="00CB15AA">
            <w:rPr>
              <w:szCs w:val="22"/>
            </w:rPr>
            <w:t>2</w:t>
          </w:r>
          <w:r w:rsidR="00794940">
            <w:rPr>
              <w:szCs w:val="22"/>
            </w:rPr>
            <w:t>0</w:t>
          </w:r>
        </w:p>
        <w:p w14:paraId="070113FC" w14:textId="77777777" w:rsidR="00AA1539" w:rsidRDefault="00AA1539" w:rsidP="00A84B4D">
          <w:pPr>
            <w:ind w:left="-113"/>
            <w:rPr>
              <w:b/>
              <w:szCs w:val="20"/>
            </w:rPr>
          </w:pPr>
          <w:bookmarkStart w:id="1" w:name="Header1"/>
          <w:bookmarkEnd w:id="1"/>
        </w:p>
      </w:tc>
      <w:tc>
        <w:tcPr>
          <w:tcW w:w="3685" w:type="dxa"/>
        </w:tcPr>
        <w:p w14:paraId="4F685DA6" w14:textId="664524DD" w:rsidR="000B689C" w:rsidRPr="00BA652F" w:rsidRDefault="000B689C" w:rsidP="00396BD7">
          <w:pPr>
            <w:spacing w:after="60"/>
            <w:rPr>
              <w:sz w:val="6"/>
              <w:szCs w:val="6"/>
            </w:rPr>
          </w:pPr>
        </w:p>
        <w:p w14:paraId="71DD7E7F" w14:textId="0F998F7E" w:rsidR="00AA1539" w:rsidRPr="000B689C" w:rsidRDefault="00400664" w:rsidP="000B689C">
          <w:r>
            <w:rPr>
              <w:noProof/>
            </w:rPr>
            <w:drawing>
              <wp:anchor distT="0" distB="0" distL="114300" distR="114300" simplePos="0" relativeHeight="251659264" behindDoc="0" locked="0" layoutInCell="1" allowOverlap="1" wp14:anchorId="7D92AC2A" wp14:editId="4D8F259A">
                <wp:simplePos x="0" y="0"/>
                <wp:positionH relativeFrom="column">
                  <wp:posOffset>939165</wp:posOffset>
                </wp:positionH>
                <wp:positionV relativeFrom="paragraph">
                  <wp:posOffset>102870</wp:posOffset>
                </wp:positionV>
                <wp:extent cx="1463040" cy="32893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8930"/>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32C3" w:rsidRDefault="00CA32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F591" w14:textId="77777777" w:rsidR="00BD6438" w:rsidRDefault="00B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82676752">
    <w:abstractNumId w:val="5"/>
  </w:num>
  <w:num w:numId="2" w16cid:durableId="1771313419">
    <w:abstractNumId w:val="1"/>
  </w:num>
  <w:num w:numId="3" w16cid:durableId="1207372856">
    <w:abstractNumId w:val="6"/>
  </w:num>
  <w:num w:numId="4" w16cid:durableId="1411197400">
    <w:abstractNumId w:val="4"/>
  </w:num>
  <w:num w:numId="5" w16cid:durableId="1255939962">
    <w:abstractNumId w:val="0"/>
  </w:num>
  <w:num w:numId="6" w16cid:durableId="1571962324">
    <w:abstractNumId w:val="2"/>
  </w:num>
  <w:num w:numId="7" w16cid:durableId="452552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5A5"/>
    <w:rsid w:val="0000498C"/>
    <w:rsid w:val="00023FA4"/>
    <w:rsid w:val="00026530"/>
    <w:rsid w:val="00051560"/>
    <w:rsid w:val="00054B62"/>
    <w:rsid w:val="00070693"/>
    <w:rsid w:val="00084A77"/>
    <w:rsid w:val="00093518"/>
    <w:rsid w:val="0009445C"/>
    <w:rsid w:val="00094C2F"/>
    <w:rsid w:val="000A1E6D"/>
    <w:rsid w:val="000A5853"/>
    <w:rsid w:val="000A6677"/>
    <w:rsid w:val="000B3365"/>
    <w:rsid w:val="000B689C"/>
    <w:rsid w:val="000C00D7"/>
    <w:rsid w:val="000C1BB5"/>
    <w:rsid w:val="000C73A0"/>
    <w:rsid w:val="000D1938"/>
    <w:rsid w:val="000D68C2"/>
    <w:rsid w:val="000F7DB1"/>
    <w:rsid w:val="00102FE1"/>
    <w:rsid w:val="00115242"/>
    <w:rsid w:val="0018290D"/>
    <w:rsid w:val="001829E5"/>
    <w:rsid w:val="00191F25"/>
    <w:rsid w:val="00192A49"/>
    <w:rsid w:val="00193C4E"/>
    <w:rsid w:val="00195E68"/>
    <w:rsid w:val="001A0CC3"/>
    <w:rsid w:val="001B2020"/>
    <w:rsid w:val="001B6F1C"/>
    <w:rsid w:val="001C7EFD"/>
    <w:rsid w:val="001D2CC5"/>
    <w:rsid w:val="001D2D1F"/>
    <w:rsid w:val="00207B6D"/>
    <w:rsid w:val="00211153"/>
    <w:rsid w:val="002217DA"/>
    <w:rsid w:val="00225DE2"/>
    <w:rsid w:val="002325EF"/>
    <w:rsid w:val="002406CF"/>
    <w:rsid w:val="002613E9"/>
    <w:rsid w:val="00267E44"/>
    <w:rsid w:val="00275E6F"/>
    <w:rsid w:val="002815AE"/>
    <w:rsid w:val="00287C65"/>
    <w:rsid w:val="00292A0B"/>
    <w:rsid w:val="002A30BC"/>
    <w:rsid w:val="002E78D5"/>
    <w:rsid w:val="003037FF"/>
    <w:rsid w:val="00304441"/>
    <w:rsid w:val="00304A0F"/>
    <w:rsid w:val="00314AC2"/>
    <w:rsid w:val="00316334"/>
    <w:rsid w:val="00322821"/>
    <w:rsid w:val="00330B52"/>
    <w:rsid w:val="00345E9B"/>
    <w:rsid w:val="003646DB"/>
    <w:rsid w:val="00370B43"/>
    <w:rsid w:val="00374DE4"/>
    <w:rsid w:val="00396BD7"/>
    <w:rsid w:val="003A49C3"/>
    <w:rsid w:val="003A772C"/>
    <w:rsid w:val="003B5899"/>
    <w:rsid w:val="003D0FBB"/>
    <w:rsid w:val="003D2C1D"/>
    <w:rsid w:val="003E0DB5"/>
    <w:rsid w:val="00400664"/>
    <w:rsid w:val="00411C48"/>
    <w:rsid w:val="00413E87"/>
    <w:rsid w:val="004316D3"/>
    <w:rsid w:val="004414DE"/>
    <w:rsid w:val="00443F1A"/>
    <w:rsid w:val="00461EE3"/>
    <w:rsid w:val="00470F3B"/>
    <w:rsid w:val="00481A24"/>
    <w:rsid w:val="00483487"/>
    <w:rsid w:val="00490131"/>
    <w:rsid w:val="0049471A"/>
    <w:rsid w:val="004B7AA5"/>
    <w:rsid w:val="004C5BCF"/>
    <w:rsid w:val="004C7BE2"/>
    <w:rsid w:val="004E3628"/>
    <w:rsid w:val="004E5319"/>
    <w:rsid w:val="005031E4"/>
    <w:rsid w:val="0050532A"/>
    <w:rsid w:val="005110D7"/>
    <w:rsid w:val="00545353"/>
    <w:rsid w:val="00577105"/>
    <w:rsid w:val="005A1A98"/>
    <w:rsid w:val="005C282D"/>
    <w:rsid w:val="005D3A8A"/>
    <w:rsid w:val="005D53BE"/>
    <w:rsid w:val="005F7433"/>
    <w:rsid w:val="00600778"/>
    <w:rsid w:val="006017D2"/>
    <w:rsid w:val="00642A07"/>
    <w:rsid w:val="006909ED"/>
    <w:rsid w:val="00696E75"/>
    <w:rsid w:val="006A7CA4"/>
    <w:rsid w:val="006C6F09"/>
    <w:rsid w:val="006F0C73"/>
    <w:rsid w:val="00701F9A"/>
    <w:rsid w:val="007027C6"/>
    <w:rsid w:val="0070599C"/>
    <w:rsid w:val="007078B3"/>
    <w:rsid w:val="007203B5"/>
    <w:rsid w:val="007219E0"/>
    <w:rsid w:val="00726476"/>
    <w:rsid w:val="00731E24"/>
    <w:rsid w:val="007408A4"/>
    <w:rsid w:val="00742623"/>
    <w:rsid w:val="00745C8B"/>
    <w:rsid w:val="007908A9"/>
    <w:rsid w:val="00792C0C"/>
    <w:rsid w:val="00794940"/>
    <w:rsid w:val="00794EE9"/>
    <w:rsid w:val="00796E1A"/>
    <w:rsid w:val="007B6E36"/>
    <w:rsid w:val="007D1D03"/>
    <w:rsid w:val="007D5F50"/>
    <w:rsid w:val="007D6967"/>
    <w:rsid w:val="007E59CD"/>
    <w:rsid w:val="007F5A6D"/>
    <w:rsid w:val="007F675C"/>
    <w:rsid w:val="00802885"/>
    <w:rsid w:val="008045DA"/>
    <w:rsid w:val="0081520C"/>
    <w:rsid w:val="00843869"/>
    <w:rsid w:val="00845279"/>
    <w:rsid w:val="008461E9"/>
    <w:rsid w:val="0085516A"/>
    <w:rsid w:val="00857271"/>
    <w:rsid w:val="008600D4"/>
    <w:rsid w:val="008601E1"/>
    <w:rsid w:val="0086060B"/>
    <w:rsid w:val="00867271"/>
    <w:rsid w:val="00883ABB"/>
    <w:rsid w:val="008A1F6D"/>
    <w:rsid w:val="008A3922"/>
    <w:rsid w:val="008B0402"/>
    <w:rsid w:val="008E4D66"/>
    <w:rsid w:val="008E571C"/>
    <w:rsid w:val="008F21EE"/>
    <w:rsid w:val="008F414A"/>
    <w:rsid w:val="008F6E62"/>
    <w:rsid w:val="008F75E7"/>
    <w:rsid w:val="0090524E"/>
    <w:rsid w:val="00930692"/>
    <w:rsid w:val="00946F2F"/>
    <w:rsid w:val="00953722"/>
    <w:rsid w:val="00954931"/>
    <w:rsid w:val="009653FE"/>
    <w:rsid w:val="009850C6"/>
    <w:rsid w:val="009908A0"/>
    <w:rsid w:val="009C3C0A"/>
    <w:rsid w:val="009D603B"/>
    <w:rsid w:val="009D6FD6"/>
    <w:rsid w:val="009E0770"/>
    <w:rsid w:val="009E2E8C"/>
    <w:rsid w:val="009F013E"/>
    <w:rsid w:val="009F03E3"/>
    <w:rsid w:val="009F6C16"/>
    <w:rsid w:val="00A119EA"/>
    <w:rsid w:val="00A3293D"/>
    <w:rsid w:val="00A34097"/>
    <w:rsid w:val="00A45E92"/>
    <w:rsid w:val="00A80031"/>
    <w:rsid w:val="00A84B4D"/>
    <w:rsid w:val="00A87EBB"/>
    <w:rsid w:val="00A92293"/>
    <w:rsid w:val="00AA0E09"/>
    <w:rsid w:val="00AA1539"/>
    <w:rsid w:val="00AA4BBF"/>
    <w:rsid w:val="00AE4F8C"/>
    <w:rsid w:val="00B061CD"/>
    <w:rsid w:val="00B06FB7"/>
    <w:rsid w:val="00B10492"/>
    <w:rsid w:val="00B3123F"/>
    <w:rsid w:val="00B36F32"/>
    <w:rsid w:val="00B45E93"/>
    <w:rsid w:val="00B51C10"/>
    <w:rsid w:val="00B543EF"/>
    <w:rsid w:val="00B7271D"/>
    <w:rsid w:val="00B76BE9"/>
    <w:rsid w:val="00B9387C"/>
    <w:rsid w:val="00BA0681"/>
    <w:rsid w:val="00BA652F"/>
    <w:rsid w:val="00BB464F"/>
    <w:rsid w:val="00BB5CAF"/>
    <w:rsid w:val="00BC0801"/>
    <w:rsid w:val="00BC1811"/>
    <w:rsid w:val="00BD6438"/>
    <w:rsid w:val="00BD7A04"/>
    <w:rsid w:val="00BE5C25"/>
    <w:rsid w:val="00BE7815"/>
    <w:rsid w:val="00C00B1A"/>
    <w:rsid w:val="00C245E3"/>
    <w:rsid w:val="00C31AFA"/>
    <w:rsid w:val="00C34D04"/>
    <w:rsid w:val="00C40BE2"/>
    <w:rsid w:val="00C4633D"/>
    <w:rsid w:val="00C529EE"/>
    <w:rsid w:val="00C656D5"/>
    <w:rsid w:val="00C6664D"/>
    <w:rsid w:val="00C707DD"/>
    <w:rsid w:val="00C82D4C"/>
    <w:rsid w:val="00C935DD"/>
    <w:rsid w:val="00CA1555"/>
    <w:rsid w:val="00CA32C3"/>
    <w:rsid w:val="00CB15AA"/>
    <w:rsid w:val="00CD6FE0"/>
    <w:rsid w:val="00CE79E0"/>
    <w:rsid w:val="00D16A60"/>
    <w:rsid w:val="00D16B2A"/>
    <w:rsid w:val="00D3386C"/>
    <w:rsid w:val="00D43A5D"/>
    <w:rsid w:val="00D552EC"/>
    <w:rsid w:val="00D81B03"/>
    <w:rsid w:val="00D91B97"/>
    <w:rsid w:val="00D937D2"/>
    <w:rsid w:val="00D93D75"/>
    <w:rsid w:val="00DB5C07"/>
    <w:rsid w:val="00DB6DB8"/>
    <w:rsid w:val="00DE20B3"/>
    <w:rsid w:val="00DE4395"/>
    <w:rsid w:val="00E06D95"/>
    <w:rsid w:val="00E12308"/>
    <w:rsid w:val="00E1447E"/>
    <w:rsid w:val="00E56ED3"/>
    <w:rsid w:val="00E644FB"/>
    <w:rsid w:val="00E70865"/>
    <w:rsid w:val="00E843E0"/>
    <w:rsid w:val="00E8538E"/>
    <w:rsid w:val="00E85CC4"/>
    <w:rsid w:val="00E90278"/>
    <w:rsid w:val="00EC3B0D"/>
    <w:rsid w:val="00ED40C7"/>
    <w:rsid w:val="00EE02E2"/>
    <w:rsid w:val="00F01C21"/>
    <w:rsid w:val="00F03395"/>
    <w:rsid w:val="00F174F8"/>
    <w:rsid w:val="00F4182A"/>
    <w:rsid w:val="00F41EFA"/>
    <w:rsid w:val="00F56D0B"/>
    <w:rsid w:val="00F57E7E"/>
    <w:rsid w:val="00F60B96"/>
    <w:rsid w:val="00F64E73"/>
    <w:rsid w:val="00F65542"/>
    <w:rsid w:val="00F7731A"/>
    <w:rsid w:val="00FA754D"/>
    <w:rsid w:val="00FB21DA"/>
    <w:rsid w:val="00FB36DA"/>
    <w:rsid w:val="00FC7819"/>
    <w:rsid w:val="00FD3E00"/>
    <w:rsid w:val="00FE0D91"/>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link w:val="FooterChar"/>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 w:type="character" w:customStyle="1" w:styleId="FooterChar">
    <w:name w:val="Footer Char"/>
    <w:basedOn w:val="DefaultParagraphFont"/>
    <w:link w:val="Footer"/>
    <w:rsid w:val="0040066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Branding\Assets\Hormann%20TNR%20Branded%20Assets%20from%20Germany\Setup%20correspondence%20templates%20(Can)\Vorlage%20HM%20Blanko%20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Blanko f</Template>
  <TotalTime>165</TotalTime>
  <Pages>5</Pages>
  <Words>1310</Words>
  <Characters>7162</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20</cp:revision>
  <cp:lastPrinted>2017-10-04T14:39:00Z</cp:lastPrinted>
  <dcterms:created xsi:type="dcterms:W3CDTF">2021-10-04T15:54:00Z</dcterms:created>
  <dcterms:modified xsi:type="dcterms:W3CDTF">2022-11-25T20:14:00Z</dcterms:modified>
</cp:coreProperties>
</file>